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5BC" w:rsidRPr="00EB05BC" w:rsidRDefault="00EB05BC" w:rsidP="00EB05BC">
      <w:pPr>
        <w:pStyle w:val="a4"/>
        <w:jc w:val="center"/>
        <w:rPr>
          <w:b/>
          <w:bCs/>
          <w:sz w:val="28"/>
          <w:szCs w:val="32"/>
        </w:rPr>
      </w:pPr>
      <w:r w:rsidRPr="00EB05BC">
        <w:rPr>
          <w:b/>
          <w:bCs/>
          <w:sz w:val="28"/>
          <w:szCs w:val="32"/>
        </w:rPr>
        <w:t>ПОЛОЖЕНИЕ</w:t>
      </w:r>
    </w:p>
    <w:p w:rsidR="00EB05BC" w:rsidRPr="00EB05BC" w:rsidRDefault="00EB05BC" w:rsidP="00EB05BC">
      <w:pPr>
        <w:pStyle w:val="a4"/>
        <w:jc w:val="center"/>
        <w:rPr>
          <w:b/>
          <w:sz w:val="28"/>
          <w:szCs w:val="28"/>
        </w:rPr>
      </w:pPr>
      <w:r w:rsidRPr="00EB05BC">
        <w:rPr>
          <w:b/>
          <w:sz w:val="28"/>
          <w:szCs w:val="28"/>
        </w:rPr>
        <w:t xml:space="preserve">о </w:t>
      </w:r>
      <w:r w:rsidR="008631B3">
        <w:rPr>
          <w:b/>
          <w:sz w:val="28"/>
          <w:szCs w:val="28"/>
          <w:lang w:val="en-US"/>
        </w:rPr>
        <w:t>X</w:t>
      </w:r>
      <w:r w:rsidRPr="00EB05BC">
        <w:rPr>
          <w:b/>
          <w:sz w:val="28"/>
          <w:szCs w:val="28"/>
        </w:rPr>
        <w:t xml:space="preserve"> конкурс</w:t>
      </w:r>
      <w:r w:rsidR="00B32742">
        <w:rPr>
          <w:b/>
          <w:sz w:val="28"/>
          <w:szCs w:val="28"/>
        </w:rPr>
        <w:t>е</w:t>
      </w:r>
      <w:r w:rsidRPr="00EB05BC">
        <w:rPr>
          <w:b/>
          <w:sz w:val="28"/>
          <w:szCs w:val="28"/>
        </w:rPr>
        <w:t xml:space="preserve"> профессионального мастерства среди работников туриндустрии и учащихся старших классов школ, средних  и высших учебных заведений Чайковского городского округа</w:t>
      </w:r>
    </w:p>
    <w:p w:rsidR="00AE05BA" w:rsidRPr="00EB05BC" w:rsidRDefault="00AE05BA" w:rsidP="00AE05BA">
      <w:pPr>
        <w:pStyle w:val="a4"/>
        <w:rPr>
          <w:b/>
          <w:sz w:val="28"/>
          <w:szCs w:val="28"/>
        </w:rPr>
      </w:pPr>
    </w:p>
    <w:p w:rsidR="00AE05BA" w:rsidRPr="00EB05BC" w:rsidRDefault="00AE05BA" w:rsidP="00AE05BA">
      <w:pPr>
        <w:pStyle w:val="a4"/>
        <w:widowControl/>
        <w:numPr>
          <w:ilvl w:val="0"/>
          <w:numId w:val="2"/>
        </w:numPr>
        <w:tabs>
          <w:tab w:val="clear" w:pos="4536"/>
          <w:tab w:val="clear" w:pos="9072"/>
          <w:tab w:val="center" w:pos="567"/>
          <w:tab w:val="right" w:pos="8306"/>
        </w:tabs>
        <w:suppressAutoHyphens/>
        <w:ind w:left="0" w:firstLine="0"/>
        <w:jc w:val="center"/>
        <w:rPr>
          <w:b/>
          <w:sz w:val="28"/>
          <w:szCs w:val="28"/>
        </w:rPr>
      </w:pPr>
      <w:r w:rsidRPr="00EB05BC">
        <w:rPr>
          <w:b/>
          <w:sz w:val="28"/>
          <w:szCs w:val="28"/>
        </w:rPr>
        <w:t>Общие положения</w:t>
      </w:r>
    </w:p>
    <w:p w:rsidR="00AE05BA" w:rsidRPr="00EB05BC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  <w:tab w:val="center" w:pos="1418"/>
          <w:tab w:val="right" w:pos="8306"/>
        </w:tabs>
        <w:suppressAutoHyphens/>
        <w:ind w:left="0" w:firstLine="851"/>
        <w:jc w:val="both"/>
        <w:rPr>
          <w:b/>
          <w:sz w:val="28"/>
          <w:szCs w:val="28"/>
        </w:rPr>
      </w:pPr>
      <w:r w:rsidRPr="00EB05BC">
        <w:rPr>
          <w:bCs/>
          <w:sz w:val="28"/>
          <w:szCs w:val="28"/>
        </w:rPr>
        <w:t xml:space="preserve">Положение о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конкурсе профессионального мастерства среди работников туриндустрии и учащихся старших классов школ, средних и высших учебных заведений Чайковского городского округа </w:t>
      </w:r>
      <w:r w:rsidRPr="00EB05BC">
        <w:rPr>
          <w:bCs/>
          <w:sz w:val="28"/>
          <w:szCs w:val="28"/>
        </w:rPr>
        <w:t>(далее – конкурс) определяет цели, задачи и порядок организации и проведения конкурса.</w:t>
      </w:r>
    </w:p>
    <w:p w:rsidR="00AE05BA" w:rsidRPr="00EB05BC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  <w:tab w:val="center" w:pos="1418"/>
          <w:tab w:val="right" w:pos="8306"/>
        </w:tabs>
        <w:suppressAutoHyphens/>
        <w:ind w:left="0" w:firstLine="851"/>
        <w:jc w:val="both"/>
        <w:rPr>
          <w:b/>
          <w:sz w:val="28"/>
          <w:szCs w:val="28"/>
        </w:rPr>
      </w:pPr>
      <w:r w:rsidRPr="00EB05BC">
        <w:rPr>
          <w:bCs/>
          <w:sz w:val="28"/>
          <w:szCs w:val="28"/>
        </w:rPr>
        <w:t>Конкурс проводится в рамках реализации подпрограммы «</w:t>
      </w:r>
      <w:r>
        <w:rPr>
          <w:bCs/>
          <w:sz w:val="28"/>
          <w:szCs w:val="28"/>
        </w:rPr>
        <w:t>Создание условий для развития туризма</w:t>
      </w:r>
      <w:r w:rsidRPr="00EB05BC">
        <w:rPr>
          <w:bCs/>
          <w:sz w:val="28"/>
          <w:szCs w:val="28"/>
        </w:rPr>
        <w:t xml:space="preserve">» муниципальной программы </w:t>
      </w:r>
      <w:r w:rsidRPr="00EB05BC">
        <w:rPr>
          <w:sz w:val="28"/>
          <w:szCs w:val="28"/>
        </w:rPr>
        <w:t>«Экономическое развитие Чай</w:t>
      </w:r>
      <w:r>
        <w:rPr>
          <w:sz w:val="28"/>
          <w:szCs w:val="28"/>
        </w:rPr>
        <w:t>ковского городского округа</w:t>
      </w:r>
      <w:r w:rsidRPr="00EB05BC">
        <w:rPr>
          <w:sz w:val="28"/>
          <w:szCs w:val="28"/>
        </w:rPr>
        <w:t>», утвержденной постановлением администрации города Чайковского от 17 ноября 2019</w:t>
      </w:r>
      <w:r>
        <w:rPr>
          <w:sz w:val="28"/>
          <w:szCs w:val="28"/>
        </w:rPr>
        <w:t xml:space="preserve"> </w:t>
      </w:r>
      <w:r w:rsidRPr="00EB05BC">
        <w:rPr>
          <w:sz w:val="28"/>
          <w:szCs w:val="28"/>
        </w:rPr>
        <w:t>г. №10/1.</w:t>
      </w:r>
    </w:p>
    <w:p w:rsidR="00AE05BA" w:rsidRPr="00EB05BC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  <w:tab w:val="center" w:pos="1418"/>
          <w:tab w:val="right" w:pos="8306"/>
        </w:tabs>
        <w:suppressAutoHyphens/>
        <w:ind w:left="0" w:firstLine="851"/>
        <w:jc w:val="both"/>
        <w:rPr>
          <w:b/>
          <w:sz w:val="28"/>
          <w:szCs w:val="28"/>
        </w:rPr>
      </w:pPr>
      <w:r w:rsidRPr="00EB05BC">
        <w:rPr>
          <w:sz w:val="28"/>
          <w:szCs w:val="28"/>
        </w:rPr>
        <w:t xml:space="preserve">Конкурс проводится ежегодно на муниципальном уровне. Перечень номинаций и сроки проведения утверждаются положением о конкурсе. Конкурс считается открытым с момента опубликования объявления о приеме заявок на официальном сайте администрации Чайковского городского округа  </w:t>
      </w:r>
      <w:hyperlink r:id="rId8" w:history="1">
        <w:r w:rsidRPr="00EB05BC">
          <w:rPr>
            <w:rStyle w:val="ac"/>
            <w:sz w:val="28"/>
            <w:szCs w:val="28"/>
          </w:rPr>
          <w:t>http://chaikovskiyregion.ru</w:t>
        </w:r>
      </w:hyperlink>
      <w:r w:rsidRPr="00EB05BC">
        <w:rPr>
          <w:sz w:val="28"/>
        </w:rPr>
        <w:t>.</w:t>
      </w:r>
    </w:p>
    <w:p w:rsidR="00AE05BA" w:rsidRPr="00EB05BC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  <w:tab w:val="center" w:pos="1418"/>
          <w:tab w:val="right" w:pos="8306"/>
        </w:tabs>
        <w:suppressAutoHyphens/>
        <w:ind w:left="0" w:firstLine="851"/>
        <w:jc w:val="both"/>
        <w:rPr>
          <w:b/>
          <w:sz w:val="28"/>
          <w:szCs w:val="28"/>
        </w:rPr>
      </w:pPr>
      <w:r w:rsidRPr="00EB05BC">
        <w:rPr>
          <w:sz w:val="28"/>
          <w:szCs w:val="28"/>
        </w:rPr>
        <w:t>Победители и призеры конкурса определяются в следующих номинациях:</w:t>
      </w:r>
    </w:p>
    <w:p w:rsidR="00AE05BA" w:rsidRPr="00EB05BC" w:rsidRDefault="00AE05BA" w:rsidP="00AE05BA">
      <w:pPr>
        <w:pStyle w:val="a4"/>
        <w:tabs>
          <w:tab w:val="center" w:pos="1418"/>
        </w:tabs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«Лучший туристический маршрут</w:t>
      </w:r>
      <w:r w:rsidRPr="00EB05BC">
        <w:rPr>
          <w:sz w:val="28"/>
          <w:szCs w:val="28"/>
        </w:rPr>
        <w:t>»;</w:t>
      </w:r>
    </w:p>
    <w:p w:rsidR="00AE05BA" w:rsidRDefault="00AE05BA" w:rsidP="00AE05BA">
      <w:pPr>
        <w:pStyle w:val="a4"/>
        <w:tabs>
          <w:tab w:val="center" w:pos="1418"/>
        </w:tabs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«Лучшее событийное мероприятие»;</w:t>
      </w:r>
    </w:p>
    <w:p w:rsidR="00AE05BA" w:rsidRDefault="00AE05BA" w:rsidP="00AE05BA">
      <w:pPr>
        <w:pStyle w:val="a4"/>
        <w:tabs>
          <w:tab w:val="center" w:pos="1418"/>
        </w:tabs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«Лучший Чайковский </w:t>
      </w:r>
      <w:proofErr w:type="spellStart"/>
      <w:r>
        <w:rPr>
          <w:sz w:val="28"/>
          <w:szCs w:val="28"/>
        </w:rPr>
        <w:t>арт-объект</w:t>
      </w:r>
      <w:proofErr w:type="spellEnd"/>
      <w:r>
        <w:rPr>
          <w:sz w:val="28"/>
          <w:szCs w:val="28"/>
        </w:rPr>
        <w:t xml:space="preserve"> / сувенир»;</w:t>
      </w:r>
    </w:p>
    <w:p w:rsidR="00AE05BA" w:rsidRPr="004365B7" w:rsidRDefault="00AE05BA" w:rsidP="00AE05BA">
      <w:pPr>
        <w:pStyle w:val="a4"/>
        <w:tabs>
          <w:tab w:val="center" w:pos="1418"/>
        </w:tabs>
        <w:ind w:left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«Лучшие фотографии: «Магия города глазами туриста».</w:t>
      </w:r>
    </w:p>
    <w:p w:rsidR="00AE05BA" w:rsidRPr="004365B7" w:rsidRDefault="00AE05BA" w:rsidP="00AE05BA">
      <w:pPr>
        <w:pStyle w:val="a4"/>
        <w:tabs>
          <w:tab w:val="center" w:pos="1418"/>
        </w:tabs>
        <w:ind w:left="851"/>
        <w:jc w:val="both"/>
        <w:rPr>
          <w:b/>
          <w:sz w:val="28"/>
          <w:szCs w:val="28"/>
        </w:rPr>
      </w:pPr>
      <w:r w:rsidRPr="004365B7">
        <w:rPr>
          <w:sz w:val="28"/>
          <w:szCs w:val="28"/>
        </w:rPr>
        <w:t>Дата проведения конкурса – 27 октября 2022 г.</w:t>
      </w:r>
    </w:p>
    <w:p w:rsidR="00AE05BA" w:rsidRPr="004365B7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  <w:tab w:val="center" w:pos="1418"/>
          <w:tab w:val="right" w:pos="8306"/>
        </w:tabs>
        <w:suppressAutoHyphens/>
        <w:jc w:val="both"/>
        <w:rPr>
          <w:b/>
          <w:sz w:val="28"/>
          <w:szCs w:val="28"/>
        </w:rPr>
      </w:pPr>
      <w:r w:rsidRPr="004365B7">
        <w:rPr>
          <w:sz w:val="28"/>
          <w:szCs w:val="28"/>
        </w:rPr>
        <w:t>Время начала конкурса – 15:00 час.</w:t>
      </w:r>
    </w:p>
    <w:p w:rsidR="00AE05BA" w:rsidRPr="004365B7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  <w:tab w:val="center" w:pos="1418"/>
          <w:tab w:val="right" w:pos="8306"/>
        </w:tabs>
        <w:suppressAutoHyphens/>
        <w:ind w:left="0" w:firstLine="851"/>
        <w:jc w:val="both"/>
        <w:rPr>
          <w:b/>
          <w:sz w:val="28"/>
          <w:szCs w:val="28"/>
        </w:rPr>
      </w:pPr>
      <w:r w:rsidRPr="004365B7">
        <w:rPr>
          <w:sz w:val="28"/>
          <w:szCs w:val="28"/>
        </w:rPr>
        <w:t xml:space="preserve">Место проведения конкурса – </w:t>
      </w:r>
      <w:proofErr w:type="spellStart"/>
      <w:r w:rsidRPr="004365B7">
        <w:rPr>
          <w:sz w:val="28"/>
          <w:szCs w:val="28"/>
        </w:rPr>
        <w:t>Арт-центр</w:t>
      </w:r>
      <w:proofErr w:type="spellEnd"/>
      <w:r w:rsidRPr="004365B7">
        <w:rPr>
          <w:sz w:val="28"/>
          <w:szCs w:val="28"/>
        </w:rPr>
        <w:t xml:space="preserve"> «Шкатулка композитора», по адресу ул. Ленина, д. 50, г. Чайковский, Пермский край.</w:t>
      </w:r>
    </w:p>
    <w:p w:rsidR="00AE05BA" w:rsidRPr="004365B7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  <w:tab w:val="center" w:pos="1418"/>
          <w:tab w:val="right" w:pos="8306"/>
        </w:tabs>
        <w:suppressAutoHyphens/>
        <w:ind w:left="0"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В рамках организации конкурса будет проведен Конкурс национальной кухни и культур «</w:t>
      </w:r>
      <w:r w:rsidR="004365B7">
        <w:rPr>
          <w:sz w:val="28"/>
          <w:szCs w:val="28"/>
        </w:rPr>
        <w:t>Чайковский сувенир</w:t>
      </w:r>
      <w:r w:rsidRPr="004365B7">
        <w:rPr>
          <w:sz w:val="28"/>
          <w:szCs w:val="28"/>
        </w:rPr>
        <w:t>».</w:t>
      </w:r>
    </w:p>
    <w:p w:rsidR="00AE05BA" w:rsidRPr="00EB05BC" w:rsidRDefault="00AE05BA" w:rsidP="00AE05BA">
      <w:pPr>
        <w:pStyle w:val="a4"/>
        <w:widowControl/>
        <w:tabs>
          <w:tab w:val="clear" w:pos="4536"/>
          <w:tab w:val="clear" w:pos="9072"/>
          <w:tab w:val="center" w:pos="1418"/>
          <w:tab w:val="right" w:pos="8306"/>
        </w:tabs>
        <w:suppressAutoHyphens/>
        <w:jc w:val="both"/>
        <w:rPr>
          <w:sz w:val="28"/>
          <w:szCs w:val="28"/>
        </w:rPr>
      </w:pPr>
    </w:p>
    <w:p w:rsidR="00AE05BA" w:rsidRPr="00EB05BC" w:rsidRDefault="00AE05BA" w:rsidP="00AE05BA">
      <w:pPr>
        <w:pStyle w:val="a4"/>
        <w:widowControl/>
        <w:numPr>
          <w:ilvl w:val="0"/>
          <w:numId w:val="2"/>
        </w:numPr>
        <w:tabs>
          <w:tab w:val="clear" w:pos="4536"/>
          <w:tab w:val="clear" w:pos="9072"/>
        </w:tabs>
        <w:suppressAutoHyphens/>
        <w:ind w:left="0" w:firstLine="0"/>
        <w:jc w:val="center"/>
        <w:rPr>
          <w:b/>
          <w:sz w:val="28"/>
          <w:szCs w:val="28"/>
        </w:rPr>
      </w:pPr>
      <w:r w:rsidRPr="00EB05BC">
        <w:rPr>
          <w:b/>
          <w:sz w:val="28"/>
          <w:szCs w:val="28"/>
        </w:rPr>
        <w:t>Цели и задачи конкурса</w:t>
      </w:r>
    </w:p>
    <w:p w:rsidR="00AE05BA" w:rsidRPr="00EB05BC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</w:tabs>
        <w:suppressAutoHyphens/>
        <w:ind w:left="1418" w:hanging="567"/>
        <w:jc w:val="both"/>
        <w:rPr>
          <w:sz w:val="28"/>
          <w:szCs w:val="28"/>
        </w:rPr>
      </w:pPr>
      <w:r w:rsidRPr="00EB05BC">
        <w:rPr>
          <w:sz w:val="28"/>
          <w:szCs w:val="28"/>
        </w:rPr>
        <w:t>Целями конкурса являются:</w:t>
      </w:r>
    </w:p>
    <w:p w:rsidR="00AE05BA" w:rsidRPr="00EB05BC" w:rsidRDefault="00AE05BA" w:rsidP="00AE05BA">
      <w:pPr>
        <w:pStyle w:val="a4"/>
        <w:ind w:firstLine="851"/>
        <w:jc w:val="both"/>
        <w:rPr>
          <w:sz w:val="28"/>
          <w:szCs w:val="28"/>
        </w:rPr>
      </w:pPr>
      <w:r w:rsidRPr="00EB05BC">
        <w:rPr>
          <w:sz w:val="28"/>
          <w:szCs w:val="28"/>
        </w:rPr>
        <w:t>формирование профессионального туристского рынка Чайковского городского округа;</w:t>
      </w:r>
    </w:p>
    <w:p w:rsidR="00AE05BA" w:rsidRPr="00EB05BC" w:rsidRDefault="00AE05BA" w:rsidP="00AE05BA">
      <w:pPr>
        <w:pStyle w:val="a4"/>
        <w:tabs>
          <w:tab w:val="clear" w:pos="4536"/>
          <w:tab w:val="center" w:pos="993"/>
        </w:tabs>
        <w:ind w:firstLine="851"/>
        <w:jc w:val="both"/>
        <w:rPr>
          <w:sz w:val="28"/>
          <w:szCs w:val="28"/>
        </w:rPr>
      </w:pPr>
      <w:r w:rsidRPr="00EB05BC">
        <w:rPr>
          <w:sz w:val="28"/>
          <w:szCs w:val="28"/>
        </w:rPr>
        <w:t>повышение качества обслуживания в туристской индустрии;</w:t>
      </w:r>
    </w:p>
    <w:p w:rsidR="00AE05BA" w:rsidRPr="00EB05BC" w:rsidRDefault="00AE05BA" w:rsidP="00AE05BA">
      <w:pPr>
        <w:pStyle w:val="a4"/>
        <w:ind w:firstLine="851"/>
        <w:jc w:val="both"/>
        <w:rPr>
          <w:bCs/>
          <w:sz w:val="28"/>
          <w:szCs w:val="28"/>
        </w:rPr>
      </w:pPr>
      <w:r w:rsidRPr="00EB05BC">
        <w:rPr>
          <w:sz w:val="28"/>
          <w:szCs w:val="28"/>
        </w:rPr>
        <w:t xml:space="preserve">привлечение </w:t>
      </w:r>
      <w:r w:rsidRPr="00EB05BC">
        <w:rPr>
          <w:rFonts w:eastAsiaTheme="minorHAnsi"/>
          <w:sz w:val="28"/>
          <w:szCs w:val="28"/>
        </w:rPr>
        <w:t xml:space="preserve">квалифицированных специалистов </w:t>
      </w:r>
      <w:r w:rsidRPr="00EB05BC">
        <w:rPr>
          <w:bCs/>
          <w:sz w:val="28"/>
          <w:szCs w:val="28"/>
        </w:rPr>
        <w:t>в индустрию туризма;</w:t>
      </w:r>
    </w:p>
    <w:p w:rsidR="00AE05BA" w:rsidRPr="00EB05BC" w:rsidRDefault="00AE05BA" w:rsidP="00AE05BA">
      <w:pPr>
        <w:pStyle w:val="a4"/>
        <w:ind w:firstLine="851"/>
        <w:jc w:val="both"/>
        <w:rPr>
          <w:bCs/>
          <w:sz w:val="28"/>
          <w:szCs w:val="28"/>
        </w:rPr>
      </w:pPr>
      <w:r w:rsidRPr="00EB05BC">
        <w:rPr>
          <w:sz w:val="28"/>
          <w:szCs w:val="28"/>
        </w:rPr>
        <w:t xml:space="preserve">повышение </w:t>
      </w:r>
      <w:proofErr w:type="spellStart"/>
      <w:r w:rsidRPr="00EB05BC">
        <w:rPr>
          <w:sz w:val="28"/>
          <w:szCs w:val="28"/>
        </w:rPr>
        <w:t>востребованности</w:t>
      </w:r>
      <w:proofErr w:type="spellEnd"/>
      <w:r w:rsidRPr="00EB05BC">
        <w:rPr>
          <w:sz w:val="28"/>
          <w:szCs w:val="28"/>
        </w:rPr>
        <w:t xml:space="preserve"> выпускников образовательных организаций на рынке труда;</w:t>
      </w:r>
    </w:p>
    <w:p w:rsidR="00AE05BA" w:rsidRPr="00EB05BC" w:rsidRDefault="00AE05BA" w:rsidP="00AE05BA">
      <w:pPr>
        <w:pStyle w:val="a4"/>
        <w:ind w:firstLine="851"/>
        <w:jc w:val="both"/>
        <w:rPr>
          <w:sz w:val="28"/>
          <w:szCs w:val="28"/>
        </w:rPr>
      </w:pPr>
      <w:r w:rsidRPr="00EB05BC">
        <w:rPr>
          <w:sz w:val="28"/>
          <w:szCs w:val="28"/>
        </w:rPr>
        <w:t>повышение престижности туристских профессий.</w:t>
      </w:r>
    </w:p>
    <w:p w:rsidR="00AE05BA" w:rsidRPr="00EB05BC" w:rsidRDefault="00AE05BA" w:rsidP="00AE05BA">
      <w:pPr>
        <w:pStyle w:val="a4"/>
        <w:widowControl/>
        <w:numPr>
          <w:ilvl w:val="1"/>
          <w:numId w:val="2"/>
        </w:numPr>
        <w:tabs>
          <w:tab w:val="clear" w:pos="4536"/>
          <w:tab w:val="clear" w:pos="9072"/>
        </w:tabs>
        <w:suppressAutoHyphens/>
        <w:ind w:left="1418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Задачами </w:t>
      </w:r>
      <w:r w:rsidRPr="00EB05BC">
        <w:rPr>
          <w:sz w:val="28"/>
          <w:szCs w:val="28"/>
        </w:rPr>
        <w:t>конкурса являются:</w:t>
      </w:r>
    </w:p>
    <w:p w:rsidR="00AE05BA" w:rsidRPr="00EB05BC" w:rsidRDefault="00AE05BA" w:rsidP="00AE05BA">
      <w:pPr>
        <w:pStyle w:val="a4"/>
        <w:ind w:firstLine="851"/>
        <w:jc w:val="both"/>
        <w:rPr>
          <w:sz w:val="28"/>
          <w:szCs w:val="28"/>
        </w:rPr>
      </w:pPr>
      <w:r w:rsidRPr="00EB05BC">
        <w:rPr>
          <w:sz w:val="28"/>
          <w:szCs w:val="28"/>
        </w:rPr>
        <w:t>определение уровня профессиональной подготовки работников организ</w:t>
      </w:r>
      <w:r>
        <w:rPr>
          <w:sz w:val="28"/>
          <w:szCs w:val="28"/>
        </w:rPr>
        <w:t>аций и предприятий туриндустрии</w:t>
      </w:r>
      <w:r w:rsidRPr="00EB05BC">
        <w:rPr>
          <w:sz w:val="28"/>
          <w:szCs w:val="28"/>
        </w:rPr>
        <w:t>;</w:t>
      </w:r>
    </w:p>
    <w:p w:rsidR="00AE05BA" w:rsidRPr="00A6594E" w:rsidRDefault="00AE05BA" w:rsidP="00AE05BA">
      <w:pPr>
        <w:pStyle w:val="a4"/>
        <w:ind w:firstLine="851"/>
        <w:jc w:val="both"/>
        <w:rPr>
          <w:sz w:val="28"/>
          <w:szCs w:val="28"/>
        </w:rPr>
      </w:pPr>
      <w:r w:rsidRPr="00EB05BC">
        <w:rPr>
          <w:sz w:val="28"/>
          <w:szCs w:val="28"/>
        </w:rPr>
        <w:t>выявление и поддержка высокопрофессиональных, инициативных и творческих специалистов в сфере туризма и учащихся старших классов школ, средних и высших учебных заведений;</w:t>
      </w:r>
    </w:p>
    <w:p w:rsidR="00AE05BA" w:rsidRPr="00EB05BC" w:rsidRDefault="00AE05BA" w:rsidP="00AE05BA">
      <w:pPr>
        <w:pStyle w:val="a4"/>
        <w:ind w:firstLine="851"/>
        <w:jc w:val="both"/>
        <w:rPr>
          <w:sz w:val="28"/>
          <w:szCs w:val="28"/>
        </w:rPr>
      </w:pPr>
      <w:r w:rsidRPr="00EB05BC">
        <w:rPr>
          <w:sz w:val="28"/>
          <w:szCs w:val="28"/>
        </w:rPr>
        <w:lastRenderedPageBreak/>
        <w:t>создание новых экскурсионных программ и туристических маршрутов;</w:t>
      </w:r>
    </w:p>
    <w:p w:rsidR="00AE05BA" w:rsidRPr="00EB05BC" w:rsidRDefault="00AE05BA" w:rsidP="00AE05BA">
      <w:pPr>
        <w:pStyle w:val="a4"/>
        <w:ind w:firstLine="851"/>
        <w:jc w:val="both"/>
        <w:rPr>
          <w:sz w:val="28"/>
        </w:rPr>
      </w:pPr>
      <w:r w:rsidRPr="00EB05BC">
        <w:rPr>
          <w:sz w:val="28"/>
        </w:rPr>
        <w:t>выявление и поддержка эффективных и оригинальных проектов, направленных на развитие в муниципальном образовании внутреннего и въездного туризма;</w:t>
      </w:r>
    </w:p>
    <w:p w:rsidR="00AE05BA" w:rsidRDefault="00AE05BA" w:rsidP="00AE05BA">
      <w:pPr>
        <w:pStyle w:val="a4"/>
        <w:ind w:firstLine="851"/>
        <w:jc w:val="both"/>
        <w:rPr>
          <w:sz w:val="28"/>
        </w:rPr>
      </w:pPr>
      <w:r w:rsidRPr="00EB05BC">
        <w:rPr>
          <w:sz w:val="28"/>
        </w:rPr>
        <w:t>развитие потенциала территории городского округа для проведения туристских меропр</w:t>
      </w:r>
      <w:r>
        <w:rPr>
          <w:sz w:val="28"/>
        </w:rPr>
        <w:t>иятий событийной направленности;</w:t>
      </w:r>
    </w:p>
    <w:p w:rsidR="00AE05BA" w:rsidRDefault="00AE05BA" w:rsidP="00AE05BA">
      <w:pPr>
        <w:pStyle w:val="a4"/>
        <w:ind w:firstLine="851"/>
        <w:jc w:val="both"/>
        <w:rPr>
          <w:sz w:val="28"/>
        </w:rPr>
      </w:pPr>
      <w:r w:rsidRPr="007026BE">
        <w:rPr>
          <w:sz w:val="28"/>
        </w:rPr>
        <w:t>раскрытие посредством фотографии интересных и привлекательных</w:t>
      </w:r>
      <w:r>
        <w:rPr>
          <w:sz w:val="28"/>
        </w:rPr>
        <w:t xml:space="preserve"> аспектов путешествий и туризма;</w:t>
      </w:r>
    </w:p>
    <w:p w:rsidR="00AE05BA" w:rsidRPr="00EB05BC" w:rsidRDefault="00AE05BA" w:rsidP="00AE05BA">
      <w:pPr>
        <w:pStyle w:val="a4"/>
        <w:ind w:firstLine="851"/>
        <w:jc w:val="both"/>
        <w:rPr>
          <w:sz w:val="28"/>
          <w:szCs w:val="28"/>
        </w:rPr>
      </w:pPr>
      <w:r w:rsidRPr="007026BE">
        <w:rPr>
          <w:sz w:val="28"/>
        </w:rPr>
        <w:t>развитие творческих способностей и эстетического вкуса фотолюбителей,</w:t>
      </w:r>
      <w:r w:rsidRPr="007026BE">
        <w:rPr>
          <w:sz w:val="28"/>
        </w:rPr>
        <w:br/>
        <w:t>популяризация творческой деятельности.</w:t>
      </w:r>
    </w:p>
    <w:p w:rsidR="00AE05BA" w:rsidRPr="00EB05BC" w:rsidRDefault="00AE05BA" w:rsidP="00AE05BA">
      <w:pPr>
        <w:pStyle w:val="a4"/>
        <w:ind w:firstLine="851"/>
        <w:jc w:val="both"/>
        <w:rPr>
          <w:sz w:val="28"/>
          <w:szCs w:val="28"/>
        </w:rPr>
      </w:pPr>
    </w:p>
    <w:p w:rsidR="00AE05BA" w:rsidRPr="00EB05BC" w:rsidRDefault="00AE05BA" w:rsidP="00AE05BA">
      <w:pPr>
        <w:pStyle w:val="a4"/>
        <w:widowControl/>
        <w:numPr>
          <w:ilvl w:val="0"/>
          <w:numId w:val="2"/>
        </w:numPr>
        <w:tabs>
          <w:tab w:val="clear" w:pos="4536"/>
          <w:tab w:val="clear" w:pos="9072"/>
        </w:tabs>
        <w:suppressAutoHyphens/>
        <w:ind w:left="426" w:hanging="426"/>
        <w:jc w:val="center"/>
        <w:rPr>
          <w:b/>
          <w:sz w:val="28"/>
          <w:szCs w:val="28"/>
        </w:rPr>
      </w:pPr>
      <w:r w:rsidRPr="00EB05BC">
        <w:rPr>
          <w:b/>
          <w:sz w:val="28"/>
          <w:szCs w:val="28"/>
        </w:rPr>
        <w:t>Участники конкурса</w:t>
      </w:r>
    </w:p>
    <w:p w:rsidR="00AE05BA" w:rsidRPr="006D51FA" w:rsidRDefault="00AE05BA" w:rsidP="00AE05BA">
      <w:pPr>
        <w:ind w:firstLine="851"/>
        <w:jc w:val="both"/>
        <w:rPr>
          <w:sz w:val="28"/>
          <w:szCs w:val="28"/>
        </w:rPr>
      </w:pPr>
      <w:r w:rsidRPr="000F269D">
        <w:rPr>
          <w:sz w:val="28"/>
          <w:szCs w:val="28"/>
        </w:rPr>
        <w:t>В конкурсе могут принять участие работники организаций туристской индус</w:t>
      </w:r>
      <w:r>
        <w:rPr>
          <w:sz w:val="28"/>
          <w:szCs w:val="28"/>
        </w:rPr>
        <w:t>трии Чайковского городского округа</w:t>
      </w:r>
      <w:r w:rsidRPr="000F269D">
        <w:rPr>
          <w:sz w:val="28"/>
          <w:szCs w:val="28"/>
        </w:rPr>
        <w:t xml:space="preserve">, учащиеся </w:t>
      </w:r>
      <w:r>
        <w:rPr>
          <w:sz w:val="28"/>
          <w:szCs w:val="28"/>
        </w:rPr>
        <w:t>старших классов школ (10-11 классов), средних</w:t>
      </w:r>
      <w:r w:rsidRPr="000F269D">
        <w:rPr>
          <w:sz w:val="28"/>
          <w:szCs w:val="28"/>
        </w:rPr>
        <w:t xml:space="preserve"> и высших учебных заведений</w:t>
      </w:r>
      <w:r>
        <w:rPr>
          <w:sz w:val="28"/>
          <w:szCs w:val="28"/>
        </w:rPr>
        <w:t xml:space="preserve"> Чайковского городского округа</w:t>
      </w:r>
      <w:r w:rsidRPr="000F269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 участию в конкурсе </w:t>
      </w:r>
      <w:r w:rsidRPr="006D51FA">
        <w:rPr>
          <w:sz w:val="28"/>
          <w:szCs w:val="28"/>
        </w:rPr>
        <w:t>приглашаются профессиональные и непрофессиональные</w:t>
      </w:r>
      <w:r>
        <w:rPr>
          <w:sz w:val="28"/>
          <w:szCs w:val="28"/>
        </w:rPr>
        <w:t xml:space="preserve"> </w:t>
      </w:r>
      <w:r w:rsidRPr="006D51FA">
        <w:rPr>
          <w:sz w:val="28"/>
          <w:szCs w:val="28"/>
        </w:rPr>
        <w:t>фотографы</w:t>
      </w:r>
      <w:r>
        <w:rPr>
          <w:sz w:val="28"/>
          <w:szCs w:val="28"/>
        </w:rPr>
        <w:t>, а</w:t>
      </w:r>
      <w:r w:rsidRPr="000F269D">
        <w:rPr>
          <w:sz w:val="28"/>
          <w:szCs w:val="28"/>
        </w:rPr>
        <w:t xml:space="preserve"> также</w:t>
      </w:r>
      <w:r>
        <w:rPr>
          <w:sz w:val="28"/>
          <w:szCs w:val="28"/>
        </w:rPr>
        <w:t xml:space="preserve"> в конкурсе</w:t>
      </w:r>
      <w:r w:rsidRPr="000F269D">
        <w:rPr>
          <w:sz w:val="28"/>
          <w:szCs w:val="28"/>
        </w:rPr>
        <w:t xml:space="preserve"> могут принять участие</w:t>
      </w:r>
      <w:r w:rsidRPr="006D51FA">
        <w:rPr>
          <w:color w:val="000000"/>
          <w:sz w:val="24"/>
        </w:rPr>
        <w:t xml:space="preserve"> </w:t>
      </w:r>
      <w:proofErr w:type="spellStart"/>
      <w:r w:rsidRPr="000F269D">
        <w:rPr>
          <w:sz w:val="28"/>
          <w:szCs w:val="28"/>
        </w:rPr>
        <w:t>самозанятые</w:t>
      </w:r>
      <w:proofErr w:type="spellEnd"/>
      <w:r w:rsidRPr="000F269D">
        <w:rPr>
          <w:sz w:val="28"/>
          <w:szCs w:val="28"/>
        </w:rPr>
        <w:t xml:space="preserve"> граждане</w:t>
      </w:r>
      <w:r>
        <w:rPr>
          <w:sz w:val="28"/>
          <w:szCs w:val="28"/>
        </w:rPr>
        <w:t xml:space="preserve"> Чайковского городского округа</w:t>
      </w:r>
      <w:r w:rsidRPr="000F269D">
        <w:rPr>
          <w:sz w:val="28"/>
          <w:szCs w:val="28"/>
        </w:rPr>
        <w:t>.</w:t>
      </w:r>
    </w:p>
    <w:p w:rsidR="00AE05BA" w:rsidRDefault="00AE05BA" w:rsidP="00AE05BA">
      <w:pPr>
        <w:jc w:val="both"/>
        <w:rPr>
          <w:sz w:val="28"/>
          <w:szCs w:val="28"/>
        </w:rPr>
      </w:pPr>
    </w:p>
    <w:p w:rsidR="00AE05BA" w:rsidRPr="00C46D92" w:rsidRDefault="00AE05BA" w:rsidP="00AE05BA">
      <w:pPr>
        <w:pStyle w:val="ad"/>
        <w:widowControl w:val="0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D92">
        <w:rPr>
          <w:rFonts w:ascii="Times New Roman" w:hAnsi="Times New Roman" w:cs="Times New Roman"/>
          <w:b/>
          <w:sz w:val="28"/>
          <w:szCs w:val="28"/>
        </w:rPr>
        <w:t>Учредитель конкурса</w:t>
      </w:r>
    </w:p>
    <w:p w:rsidR="00AE05BA" w:rsidRDefault="00AE05BA" w:rsidP="00AE05BA">
      <w:pPr>
        <w:pStyle w:val="ad"/>
        <w:widowControl w:val="0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Учредителем конкурса</w:t>
      </w:r>
      <w:r w:rsidRPr="00E4703D">
        <w:rPr>
          <w:rFonts w:ascii="Times New Roman" w:hAnsi="Times New Roman" w:cs="Times New Roman"/>
          <w:bCs/>
          <w:sz w:val="28"/>
          <w:szCs w:val="28"/>
        </w:rPr>
        <w:t xml:space="preserve"> является администрация Чайковского городского округа (далее – учредитель).</w:t>
      </w:r>
    </w:p>
    <w:p w:rsidR="00AE05BA" w:rsidRDefault="00AE05BA" w:rsidP="00AE05BA">
      <w:pPr>
        <w:pStyle w:val="ad"/>
        <w:widowControl w:val="0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Учредитель выполняет следующие функции:</w:t>
      </w:r>
    </w:p>
    <w:p w:rsidR="00AE05BA" w:rsidRDefault="00AE05BA" w:rsidP="00AE05BA">
      <w:pPr>
        <w:pStyle w:val="ad"/>
        <w:widowControl w:val="0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3834B8">
        <w:rPr>
          <w:rFonts w:ascii="Times New Roman" w:hAnsi="Times New Roman" w:cs="Times New Roman"/>
          <w:sz w:val="28"/>
          <w:szCs w:val="28"/>
        </w:rPr>
        <w:t>формирует и утверждает состав конкурсной комиссии;</w:t>
      </w:r>
    </w:p>
    <w:p w:rsidR="00AE05BA" w:rsidRPr="004B61D6" w:rsidRDefault="00AE05BA" w:rsidP="00AE05BA">
      <w:pPr>
        <w:pStyle w:val="ad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информирует участников о конкурсе путем электронной</w:t>
      </w:r>
      <w:r w:rsidRPr="004B61D6">
        <w:rPr>
          <w:rFonts w:ascii="Times New Roman" w:hAnsi="Times New Roman" w:cs="Times New Roman"/>
          <w:sz w:val="28"/>
          <w:szCs w:val="28"/>
        </w:rPr>
        <w:t xml:space="preserve"> рассылки и анонсирования в средствах массовой информации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05BA" w:rsidRDefault="00AE05BA" w:rsidP="00AE05BA">
      <w:pPr>
        <w:pStyle w:val="ad"/>
        <w:widowControl w:val="0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3834B8">
        <w:rPr>
          <w:rFonts w:ascii="Times New Roman" w:hAnsi="Times New Roman" w:cs="Times New Roman"/>
          <w:sz w:val="28"/>
          <w:szCs w:val="28"/>
        </w:rPr>
        <w:t>осуществляет прием заявок и документов к ним прилагающихся;</w:t>
      </w:r>
    </w:p>
    <w:p w:rsidR="00AE05BA" w:rsidRDefault="00AE05BA" w:rsidP="00AE05BA">
      <w:pPr>
        <w:pStyle w:val="ad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34B8">
        <w:rPr>
          <w:rFonts w:ascii="Times New Roman" w:hAnsi="Times New Roman" w:cs="Times New Roman"/>
          <w:sz w:val="28"/>
          <w:szCs w:val="28"/>
        </w:rPr>
        <w:t>несет ответственность за хранение заявок и всей документации, необходимой для проведения конкурса;</w:t>
      </w:r>
    </w:p>
    <w:p w:rsidR="00AE05BA" w:rsidRDefault="00AE05BA" w:rsidP="00AE05BA">
      <w:pPr>
        <w:pStyle w:val="ad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34B8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ет общее руководство подготовкой и проведением</w:t>
      </w:r>
      <w:r w:rsidRPr="003834B8">
        <w:rPr>
          <w:rFonts w:ascii="Times New Roman" w:hAnsi="Times New Roman" w:cs="Times New Roman"/>
          <w:sz w:val="28"/>
          <w:szCs w:val="28"/>
        </w:rPr>
        <w:t xml:space="preserve"> конкурса;</w:t>
      </w:r>
    </w:p>
    <w:p w:rsidR="00AE05BA" w:rsidRDefault="00AE05BA" w:rsidP="00AE05BA">
      <w:pPr>
        <w:pStyle w:val="ad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34B8">
        <w:rPr>
          <w:rFonts w:ascii="Times New Roman" w:hAnsi="Times New Roman" w:cs="Times New Roman"/>
          <w:sz w:val="28"/>
          <w:szCs w:val="28"/>
        </w:rPr>
        <w:t>осуществляет информационное сопровождение конкурса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05BA" w:rsidRDefault="00AE05BA" w:rsidP="00AE05BA">
      <w:pPr>
        <w:pStyle w:val="ad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736D">
        <w:rPr>
          <w:rFonts w:ascii="Times New Roman" w:hAnsi="Times New Roman" w:cs="Times New Roman"/>
          <w:sz w:val="28"/>
          <w:szCs w:val="28"/>
        </w:rPr>
        <w:t>обеспечивает соблюдение сроков проведения конкурса, установленных настоящим Положением;</w:t>
      </w:r>
    </w:p>
    <w:p w:rsidR="00AE05BA" w:rsidRDefault="00AE05BA" w:rsidP="00AE05BA">
      <w:pPr>
        <w:pStyle w:val="ad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ведет консультативную работу по вопросам конкурса;</w:t>
      </w:r>
    </w:p>
    <w:p w:rsidR="00AE05BA" w:rsidRPr="00F8736D" w:rsidRDefault="00AE05BA" w:rsidP="00AE05BA">
      <w:pPr>
        <w:pStyle w:val="ad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36"/>
          <w:szCs w:val="28"/>
        </w:rPr>
      </w:pPr>
      <w:r w:rsidRPr="00F8736D">
        <w:rPr>
          <w:rFonts w:ascii="Times New Roman" w:hAnsi="Times New Roman" w:cs="Times New Roman"/>
          <w:sz w:val="28"/>
        </w:rPr>
        <w:t>обеспечивает открытость проведения конкурса.</w:t>
      </w:r>
    </w:p>
    <w:p w:rsidR="00AE05BA" w:rsidRDefault="00AE05BA" w:rsidP="00AE05BA">
      <w:pPr>
        <w:pStyle w:val="ad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05BA" w:rsidRPr="00C46D92" w:rsidRDefault="00AE05BA" w:rsidP="00AE05BA">
      <w:pPr>
        <w:pStyle w:val="ad"/>
        <w:widowControl w:val="0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6D92">
        <w:rPr>
          <w:rFonts w:ascii="Times New Roman" w:hAnsi="Times New Roman" w:cs="Times New Roman"/>
          <w:b/>
          <w:sz w:val="28"/>
          <w:szCs w:val="28"/>
        </w:rPr>
        <w:t>Конкурсная комиссия и критерии оценки</w:t>
      </w:r>
    </w:p>
    <w:p w:rsidR="00AE05BA" w:rsidRPr="00A6594E" w:rsidRDefault="00AE05BA" w:rsidP="00AE05BA">
      <w:pPr>
        <w:pStyle w:val="ad"/>
        <w:widowControl w:val="0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6D92">
        <w:rPr>
          <w:rFonts w:ascii="Times New Roman" w:hAnsi="Times New Roman" w:cs="Times New Roman"/>
          <w:sz w:val="28"/>
          <w:szCs w:val="28"/>
        </w:rPr>
        <w:t>Состав конкурсной комиссии утверждается постановлением администрации Ч</w:t>
      </w:r>
      <w:r>
        <w:rPr>
          <w:rFonts w:ascii="Times New Roman" w:hAnsi="Times New Roman" w:cs="Times New Roman"/>
          <w:sz w:val="28"/>
          <w:szCs w:val="28"/>
        </w:rPr>
        <w:t>айковского городского округа</w:t>
      </w:r>
      <w:r w:rsidRPr="00C46D92">
        <w:rPr>
          <w:rFonts w:ascii="Times New Roman" w:hAnsi="Times New Roman" w:cs="Times New Roman"/>
          <w:sz w:val="28"/>
          <w:szCs w:val="28"/>
        </w:rPr>
        <w:t>.</w:t>
      </w:r>
    </w:p>
    <w:p w:rsidR="00AE05BA" w:rsidRPr="00C46D92" w:rsidRDefault="00AE05BA" w:rsidP="00AE05BA">
      <w:pPr>
        <w:pStyle w:val="ad"/>
        <w:widowControl w:val="0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конкурсной комиссии включаются представители различных направлений деятельности, которые напрямую связаны с развитием туризма на территории.</w:t>
      </w:r>
    </w:p>
    <w:p w:rsidR="00AE05BA" w:rsidRPr="00C46D92" w:rsidRDefault="00AE05BA" w:rsidP="00AE05BA">
      <w:pPr>
        <w:pStyle w:val="ad"/>
        <w:widowControl w:val="0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36"/>
          <w:szCs w:val="28"/>
        </w:rPr>
      </w:pPr>
      <w:r w:rsidRPr="00C46D92">
        <w:rPr>
          <w:rFonts w:ascii="Times New Roman" w:hAnsi="Times New Roman" w:cs="Times New Roman"/>
          <w:sz w:val="28"/>
        </w:rPr>
        <w:t>На конкурсную комиссию возлагаются следующие функции:</w:t>
      </w:r>
    </w:p>
    <w:p w:rsidR="00AE05BA" w:rsidRPr="000B71C2" w:rsidRDefault="00AE05BA" w:rsidP="00AE05BA">
      <w:pPr>
        <w:pStyle w:val="ad"/>
        <w:widowControl w:val="0"/>
        <w:spacing w:after="0" w:line="240" w:lineRule="auto"/>
        <w:ind w:left="851"/>
        <w:jc w:val="both"/>
        <w:rPr>
          <w:rFonts w:ascii="Times New Roman" w:hAnsi="Times New Roman" w:cs="Times New Roman"/>
          <w:sz w:val="28"/>
        </w:rPr>
      </w:pPr>
      <w:r w:rsidRPr="00C46D92">
        <w:rPr>
          <w:rFonts w:ascii="Times New Roman" w:hAnsi="Times New Roman" w:cs="Times New Roman"/>
          <w:sz w:val="28"/>
        </w:rPr>
        <w:t>рассмотрение конк</w:t>
      </w:r>
      <w:r>
        <w:rPr>
          <w:rFonts w:ascii="Times New Roman" w:hAnsi="Times New Roman" w:cs="Times New Roman"/>
          <w:sz w:val="28"/>
        </w:rPr>
        <w:t>урсной документации</w:t>
      </w:r>
      <w:r w:rsidRPr="00C46D92">
        <w:rPr>
          <w:rFonts w:ascii="Times New Roman" w:hAnsi="Times New Roman" w:cs="Times New Roman"/>
          <w:sz w:val="28"/>
        </w:rPr>
        <w:t>;</w:t>
      </w:r>
    </w:p>
    <w:p w:rsidR="00AE05BA" w:rsidRDefault="00AE05BA" w:rsidP="00AE05BA">
      <w:pPr>
        <w:pStyle w:val="ad"/>
        <w:widowControl w:val="0"/>
        <w:spacing w:after="0" w:line="240" w:lineRule="auto"/>
        <w:ind w:left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подведение итогов конкурса;</w:t>
      </w:r>
    </w:p>
    <w:p w:rsidR="00AE05BA" w:rsidRDefault="00AE05BA" w:rsidP="00AE05BA">
      <w:pPr>
        <w:pStyle w:val="ad"/>
        <w:widowControl w:val="0"/>
        <w:spacing w:after="0" w:line="240" w:lineRule="auto"/>
        <w:ind w:left="851"/>
        <w:jc w:val="both"/>
        <w:rPr>
          <w:rFonts w:ascii="Times New Roman" w:hAnsi="Times New Roman" w:cs="Times New Roman"/>
          <w:sz w:val="28"/>
        </w:rPr>
      </w:pPr>
      <w:r w:rsidRPr="00C46D92">
        <w:rPr>
          <w:rFonts w:ascii="Times New Roman" w:hAnsi="Times New Roman" w:cs="Times New Roman"/>
          <w:sz w:val="28"/>
        </w:rPr>
        <w:t>определение победителей.</w:t>
      </w:r>
    </w:p>
    <w:p w:rsidR="00AE05BA" w:rsidRDefault="00AE05BA" w:rsidP="00AE05BA">
      <w:pPr>
        <w:pStyle w:val="ad"/>
        <w:numPr>
          <w:ilvl w:val="1"/>
          <w:numId w:val="2"/>
        </w:num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6D92">
        <w:rPr>
          <w:rFonts w:ascii="Times New Roman" w:hAnsi="Times New Roman" w:cs="Times New Roman"/>
          <w:sz w:val="28"/>
          <w:szCs w:val="28"/>
        </w:rPr>
        <w:lastRenderedPageBreak/>
        <w:t xml:space="preserve">Конкурсные работы оцениваются конкурсной комиссией по следующим критериям: </w:t>
      </w:r>
    </w:p>
    <w:p w:rsidR="00AE05BA" w:rsidRDefault="00AE05BA" w:rsidP="00AE05BA">
      <w:pPr>
        <w:pStyle w:val="ad"/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и социальная значимость;</w:t>
      </w:r>
    </w:p>
    <w:p w:rsidR="00AE05BA" w:rsidRDefault="00AE05BA" w:rsidP="00AE05BA">
      <w:pPr>
        <w:pStyle w:val="ad"/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 и новизна идеи;</w:t>
      </w:r>
    </w:p>
    <w:p w:rsidR="00AE05BA" w:rsidRDefault="00AE05BA" w:rsidP="00AE05BA">
      <w:pPr>
        <w:pStyle w:val="ad"/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перспективность развития и возможность реализации;</w:t>
      </w:r>
    </w:p>
    <w:p w:rsidR="00AE05BA" w:rsidRDefault="00AE05BA" w:rsidP="00AE05BA">
      <w:pPr>
        <w:pStyle w:val="ad"/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условиям конкурса.</w:t>
      </w:r>
    </w:p>
    <w:p w:rsidR="00AE05BA" w:rsidRPr="009A19F6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Конкурсные работы оцениваются по 5- балльной системе в каждом из критериев. Максимальное количество баллов, которое может набрать участник – 20 баллов.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05BA" w:rsidRPr="00B72C8C" w:rsidRDefault="00AE05BA" w:rsidP="00AE05BA">
      <w:pPr>
        <w:pStyle w:val="ad"/>
        <w:numPr>
          <w:ilvl w:val="0"/>
          <w:numId w:val="2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C8C">
        <w:rPr>
          <w:rFonts w:ascii="Times New Roman" w:hAnsi="Times New Roman" w:cs="Times New Roman"/>
          <w:b/>
          <w:sz w:val="28"/>
          <w:szCs w:val="28"/>
        </w:rPr>
        <w:t>Организация и проведение конкурса</w:t>
      </w:r>
    </w:p>
    <w:p w:rsidR="00AE05BA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 участнику необходимо подать заявку согласно Приложению 1 к Положению.</w:t>
      </w:r>
    </w:p>
    <w:p w:rsidR="00AE05BA" w:rsidRPr="000B756D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36"/>
          <w:szCs w:val="28"/>
        </w:rPr>
      </w:pPr>
      <w:r w:rsidRPr="00462CCB">
        <w:rPr>
          <w:rFonts w:ascii="Times New Roman" w:hAnsi="Times New Roman" w:cs="Times New Roman"/>
          <w:sz w:val="28"/>
        </w:rPr>
        <w:t xml:space="preserve">Участник несет ответственность за достоверность предоставленных сведений </w:t>
      </w:r>
      <w:r>
        <w:rPr>
          <w:rFonts w:ascii="Times New Roman" w:hAnsi="Times New Roman" w:cs="Times New Roman"/>
          <w:sz w:val="28"/>
        </w:rPr>
        <w:t xml:space="preserve">конкурсной работы </w:t>
      </w:r>
      <w:r w:rsidRPr="00462CCB">
        <w:rPr>
          <w:rFonts w:ascii="Times New Roman" w:hAnsi="Times New Roman" w:cs="Times New Roman"/>
          <w:sz w:val="28"/>
        </w:rPr>
        <w:t>и соблюдение законодательства о защите авторских прав.</w:t>
      </w:r>
    </w:p>
    <w:p w:rsidR="00AE05BA" w:rsidRPr="00F8736D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sz w:val="28"/>
        </w:rPr>
        <w:t>Начало приема заявок и документов – 27 сентября 2022</w:t>
      </w:r>
      <w:r w:rsidRPr="000B756D">
        <w:rPr>
          <w:rFonts w:ascii="Times New Roman" w:hAnsi="Times New Roman" w:cs="Times New Roman"/>
          <w:sz w:val="28"/>
        </w:rPr>
        <w:t xml:space="preserve"> г</w:t>
      </w:r>
      <w:r>
        <w:rPr>
          <w:rFonts w:ascii="Times New Roman" w:hAnsi="Times New Roman" w:cs="Times New Roman"/>
          <w:sz w:val="28"/>
        </w:rPr>
        <w:t>.</w:t>
      </w:r>
      <w:r w:rsidRPr="000B756D">
        <w:rPr>
          <w:rFonts w:ascii="Times New Roman" w:hAnsi="Times New Roman" w:cs="Times New Roman"/>
          <w:sz w:val="28"/>
        </w:rPr>
        <w:t>, окончание приема</w:t>
      </w:r>
      <w:r>
        <w:rPr>
          <w:rFonts w:ascii="Times New Roman" w:hAnsi="Times New Roman" w:cs="Times New Roman"/>
          <w:sz w:val="28"/>
        </w:rPr>
        <w:t xml:space="preserve"> заявок и документов – 24 октября 2022</w:t>
      </w:r>
      <w:r w:rsidRPr="000B756D">
        <w:rPr>
          <w:rFonts w:ascii="Times New Roman" w:hAnsi="Times New Roman" w:cs="Times New Roman"/>
          <w:sz w:val="28"/>
        </w:rPr>
        <w:t xml:space="preserve"> г</w:t>
      </w:r>
      <w:r>
        <w:rPr>
          <w:rFonts w:ascii="Times New Roman" w:hAnsi="Times New Roman" w:cs="Times New Roman"/>
          <w:sz w:val="28"/>
        </w:rPr>
        <w:t>.</w:t>
      </w:r>
    </w:p>
    <w:p w:rsidR="00AE05BA" w:rsidRPr="00F8736D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52"/>
          <w:szCs w:val="28"/>
        </w:rPr>
      </w:pPr>
      <w:r w:rsidRPr="00F8736D">
        <w:rPr>
          <w:rFonts w:ascii="Times New Roman" w:hAnsi="Times New Roman" w:cs="Times New Roman"/>
          <w:sz w:val="28"/>
        </w:rPr>
        <w:t>Участник, подавший заявку, вправе внести в нее изменения в любое время до момента окончания срока приема заявок.</w:t>
      </w:r>
    </w:p>
    <w:p w:rsidR="00AE05BA" w:rsidRPr="00B71BD7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</w:rPr>
        <w:t xml:space="preserve">Заявки и конкурсная документация отправляются в электронном виде на следующий электронный адрес – </w:t>
      </w:r>
      <w:r w:rsidRPr="00B71BD7">
        <w:rPr>
          <w:rFonts w:ascii="Times New Roman" w:hAnsi="Times New Roman" w:cs="Times New Roman"/>
          <w:sz w:val="28"/>
        </w:rPr>
        <w:t xml:space="preserve">ekonom@chaykovsky.permkrai.ru (с пометкой «заявка на конкурс </w:t>
      </w:r>
      <w:proofErr w:type="spellStart"/>
      <w:r w:rsidRPr="00B71BD7">
        <w:rPr>
          <w:rFonts w:ascii="Times New Roman" w:hAnsi="Times New Roman" w:cs="Times New Roman"/>
          <w:sz w:val="28"/>
        </w:rPr>
        <w:t>профмастерства</w:t>
      </w:r>
      <w:proofErr w:type="spellEnd"/>
      <w:r w:rsidRPr="00B71BD7">
        <w:rPr>
          <w:rFonts w:ascii="Times New Roman" w:hAnsi="Times New Roman" w:cs="Times New Roman"/>
          <w:sz w:val="28"/>
        </w:rPr>
        <w:t xml:space="preserve">») или доставляется лично в администрацию Чайковского городского округа по адресу – Пермский край, </w:t>
      </w:r>
      <w:proofErr w:type="gramStart"/>
      <w:r w:rsidRPr="00B71BD7">
        <w:rPr>
          <w:rFonts w:ascii="Times New Roman" w:hAnsi="Times New Roman" w:cs="Times New Roman"/>
          <w:sz w:val="28"/>
        </w:rPr>
        <w:t>г</w:t>
      </w:r>
      <w:proofErr w:type="gramEnd"/>
      <w:r w:rsidRPr="00B71BD7">
        <w:rPr>
          <w:rFonts w:ascii="Times New Roman" w:hAnsi="Times New Roman" w:cs="Times New Roman"/>
          <w:sz w:val="28"/>
        </w:rPr>
        <w:t xml:space="preserve">. Чайковский, ул. Ленина, д. 37, 1 этаж, кабинет 9 в отдел экономики и инвестиций. </w:t>
      </w:r>
    </w:p>
    <w:p w:rsidR="00AE05BA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номинаций конкурса.</w:t>
      </w:r>
    </w:p>
    <w:p w:rsidR="00AE05BA" w:rsidRDefault="00AE05BA" w:rsidP="00AE05BA">
      <w:pPr>
        <w:pStyle w:val="ad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«Лучший туристический маршрут».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32"/>
        </w:rPr>
      </w:pPr>
      <w:r w:rsidRPr="00F07FFC">
        <w:rPr>
          <w:rFonts w:ascii="Times New Roman" w:hAnsi="Times New Roman" w:cs="Times New Roman"/>
          <w:sz w:val="28"/>
          <w:szCs w:val="28"/>
        </w:rPr>
        <w:t xml:space="preserve">Участники представляют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разработанный </w:t>
      </w:r>
      <w:r w:rsidRPr="00F07FFC">
        <w:rPr>
          <w:rFonts w:ascii="Times New Roman" w:hAnsi="Times New Roman" w:cs="Times New Roman"/>
          <w:sz w:val="28"/>
          <w:szCs w:val="28"/>
        </w:rPr>
        <w:t>туристический маршрут.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Участники конкурса гарантируют наличие у них личных неимущественных и исключительных имущественных авторских прав на маршрут, предоставленный на конкурс.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Тематика маршрута может быть выбрана участниками номинации произвольно из прилагаемого ниже перечня: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тур выходного дня;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однодневный тур;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экскурсионный тур;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гастрономический тур;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детский тур;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спортивный тур;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промышленный тур;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семейный тур;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эко-тур</w:t>
      </w:r>
      <w:proofErr w:type="spellEnd"/>
      <w:r>
        <w:rPr>
          <w:sz w:val="28"/>
          <w:szCs w:val="28"/>
        </w:rPr>
        <w:t xml:space="preserve"> и т.д.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участником может быть выбрана произвольная тема работы, соответствующая данной номинации. </w:t>
      </w:r>
    </w:p>
    <w:p w:rsidR="00AE05BA" w:rsidRDefault="00AE05BA" w:rsidP="00AE05BA">
      <w:pPr>
        <w:ind w:firstLine="851"/>
        <w:jc w:val="both"/>
        <w:rPr>
          <w:sz w:val="28"/>
        </w:rPr>
      </w:pPr>
      <w:r>
        <w:rPr>
          <w:sz w:val="28"/>
        </w:rPr>
        <w:t>Представленный на к</w:t>
      </w:r>
      <w:r w:rsidRPr="00CE54DF">
        <w:rPr>
          <w:sz w:val="28"/>
        </w:rPr>
        <w:t xml:space="preserve">онкурс </w:t>
      </w:r>
      <w:r>
        <w:rPr>
          <w:sz w:val="28"/>
        </w:rPr>
        <w:t>маршрут</w:t>
      </w:r>
      <w:r w:rsidRPr="00CE54DF">
        <w:rPr>
          <w:sz w:val="28"/>
        </w:rPr>
        <w:t xml:space="preserve"> должен быть </w:t>
      </w:r>
      <w:r>
        <w:rPr>
          <w:sz w:val="28"/>
        </w:rPr>
        <w:t xml:space="preserve">разработан </w:t>
      </w:r>
      <w:r w:rsidRPr="00CE54DF">
        <w:rPr>
          <w:sz w:val="28"/>
        </w:rPr>
        <w:t xml:space="preserve">в пределах административных границ </w:t>
      </w:r>
      <w:r>
        <w:rPr>
          <w:sz w:val="28"/>
        </w:rPr>
        <w:t>Чайковского городского округа</w:t>
      </w:r>
      <w:r w:rsidRPr="00CE54DF">
        <w:rPr>
          <w:sz w:val="28"/>
        </w:rPr>
        <w:t>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Программа туристического маршрута</w:t>
      </w:r>
      <w:r w:rsidRPr="00CE54DF">
        <w:rPr>
          <w:sz w:val="28"/>
          <w:szCs w:val="28"/>
        </w:rPr>
        <w:t xml:space="preserve"> должна быть разработана по собственному проекту, кроме вышеперечисленных те</w:t>
      </w:r>
      <w:r>
        <w:rPr>
          <w:sz w:val="28"/>
          <w:szCs w:val="28"/>
        </w:rPr>
        <w:t xml:space="preserve">м, может включать мастер-классы </w:t>
      </w:r>
      <w:r w:rsidRPr="00CE54DF">
        <w:rPr>
          <w:sz w:val="28"/>
          <w:szCs w:val="28"/>
        </w:rPr>
        <w:t>различной направленности</w:t>
      </w:r>
      <w:r>
        <w:rPr>
          <w:sz w:val="28"/>
          <w:szCs w:val="28"/>
        </w:rPr>
        <w:t>, интерактивные и развлекательные программы</w:t>
      </w:r>
      <w:r w:rsidRPr="00CE54DF">
        <w:rPr>
          <w:sz w:val="28"/>
          <w:szCs w:val="28"/>
        </w:rPr>
        <w:t>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содержании выступления участника конкурса должно быть кратко освещено: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название и идея тура;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тура и его целевая аудитория;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сезонность тура;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технологическая карта экскурсий, согласно Приложению 2 к Положению;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схема маршрута тура, согласно Приложению 3 к Положению;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описание объектов показа, включенных в программу тура;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тура;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стоимость тура;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преимущества перед конкурентами.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Выступление проводится в виде презентации или видеоролика продолжительностью не более 10 минут. </w:t>
      </w:r>
    </w:p>
    <w:p w:rsidR="00AE05BA" w:rsidRDefault="00AE05BA" w:rsidP="00AE05BA">
      <w:pPr>
        <w:pStyle w:val="ad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Номинация «Лучшее событийное мероприятие».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Участники конкурса представляют свой проект событийного мероприятия и гарантируют наличие у них личных неимущественных и исключительных имущественных авторских прав на проект, предоставленный на конкурс.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номинации может быть выбрана любая тематика из прилагаемого ниже перечня: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туристская ярмарка;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туристская выставка;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фестиваль;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туристский форум;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творческие мероприятия и т.д.</w:t>
      </w:r>
    </w:p>
    <w:p w:rsidR="00AE05BA" w:rsidRPr="00CE196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Также участником может быть выбрана произвольная тема работы, соответствующая данной номинации.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>
        <w:rPr>
          <w:rFonts w:ascii="Times New Roman" w:hAnsi="Times New Roman" w:cs="Times New Roman"/>
          <w:sz w:val="28"/>
          <w:szCs w:val="29"/>
        </w:rPr>
        <w:t>При оценке проекта конкурсная к</w:t>
      </w:r>
      <w:r w:rsidRPr="00246462">
        <w:rPr>
          <w:rFonts w:ascii="Times New Roman" w:hAnsi="Times New Roman" w:cs="Times New Roman"/>
          <w:sz w:val="28"/>
          <w:szCs w:val="29"/>
        </w:rPr>
        <w:t>омиссия руководствуется следующими критериями</w:t>
      </w:r>
      <w:r>
        <w:rPr>
          <w:rFonts w:ascii="Times New Roman" w:hAnsi="Times New Roman" w:cs="Times New Roman"/>
          <w:sz w:val="28"/>
          <w:szCs w:val="29"/>
        </w:rPr>
        <w:t>: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>
        <w:rPr>
          <w:rFonts w:ascii="Times New Roman" w:hAnsi="Times New Roman" w:cs="Times New Roman"/>
          <w:sz w:val="28"/>
          <w:szCs w:val="29"/>
        </w:rPr>
        <w:t>масштабность мероприятия (международное, межрегиональное, краевое или муниципальное);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>
        <w:rPr>
          <w:rFonts w:ascii="Times New Roman" w:hAnsi="Times New Roman" w:cs="Times New Roman"/>
          <w:sz w:val="28"/>
          <w:szCs w:val="29"/>
        </w:rPr>
        <w:t>количество участников;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>
        <w:rPr>
          <w:rFonts w:ascii="Times New Roman" w:hAnsi="Times New Roman" w:cs="Times New Roman"/>
          <w:sz w:val="28"/>
          <w:szCs w:val="29"/>
        </w:rPr>
        <w:t>целевая аудитория;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>
        <w:rPr>
          <w:rFonts w:ascii="Times New Roman" w:hAnsi="Times New Roman" w:cs="Times New Roman"/>
          <w:sz w:val="28"/>
          <w:szCs w:val="29"/>
        </w:rPr>
        <w:t>регулярность проведения (ежегодное или разовое);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>
        <w:rPr>
          <w:rFonts w:ascii="Times New Roman" w:hAnsi="Times New Roman" w:cs="Times New Roman"/>
          <w:sz w:val="28"/>
          <w:szCs w:val="29"/>
        </w:rPr>
        <w:t>новизна;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>
        <w:rPr>
          <w:rFonts w:ascii="Times New Roman" w:hAnsi="Times New Roman" w:cs="Times New Roman"/>
          <w:sz w:val="28"/>
          <w:szCs w:val="29"/>
        </w:rPr>
        <w:t>смета на проведение мероприятия;</w:t>
      </w:r>
    </w:p>
    <w:p w:rsidR="00AE05BA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>
        <w:rPr>
          <w:rFonts w:ascii="Times New Roman" w:hAnsi="Times New Roman" w:cs="Times New Roman"/>
          <w:sz w:val="28"/>
          <w:szCs w:val="29"/>
        </w:rPr>
        <w:t>уникальность мероприятия.</w:t>
      </w:r>
    </w:p>
    <w:p w:rsidR="00AE05BA" w:rsidRDefault="00AE05BA" w:rsidP="00AE05BA">
      <w:pPr>
        <w:ind w:firstLine="851"/>
        <w:jc w:val="both"/>
        <w:rPr>
          <w:sz w:val="28"/>
        </w:rPr>
      </w:pPr>
      <w:r>
        <w:rPr>
          <w:sz w:val="28"/>
          <w:szCs w:val="29"/>
        </w:rPr>
        <w:t xml:space="preserve">Событийное мероприятие должно быть разработано и организовано </w:t>
      </w:r>
      <w:r w:rsidRPr="00CE54DF">
        <w:rPr>
          <w:sz w:val="28"/>
        </w:rPr>
        <w:t xml:space="preserve">в пределах административных границ </w:t>
      </w:r>
      <w:r>
        <w:rPr>
          <w:sz w:val="28"/>
        </w:rPr>
        <w:t>Чайковского городского округа</w:t>
      </w:r>
      <w:r w:rsidRPr="00CE54DF">
        <w:rPr>
          <w:sz w:val="28"/>
        </w:rPr>
        <w:t>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Выступление проводится в виде презентации или видеоролика продолжительностью не более 10 минут. </w:t>
      </w:r>
    </w:p>
    <w:p w:rsidR="00AE05BA" w:rsidRDefault="00AE05BA" w:rsidP="00AE05BA">
      <w:pPr>
        <w:pStyle w:val="ad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 «Лучший Чайковский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арт-объект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сувенир».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готовят презентацию своего проекта </w:t>
      </w:r>
      <w:proofErr w:type="spellStart"/>
      <w:r>
        <w:rPr>
          <w:sz w:val="28"/>
          <w:szCs w:val="28"/>
        </w:rPr>
        <w:t>арт-объекта</w:t>
      </w:r>
      <w:proofErr w:type="spellEnd"/>
      <w:r>
        <w:rPr>
          <w:sz w:val="28"/>
          <w:szCs w:val="28"/>
        </w:rPr>
        <w:t xml:space="preserve"> или сувенира. Участники конкурса гарантируют наличие у них личных неимущественных и </w:t>
      </w:r>
      <w:r>
        <w:rPr>
          <w:sz w:val="28"/>
          <w:szCs w:val="28"/>
        </w:rPr>
        <w:lastRenderedPageBreak/>
        <w:t>исключительных имущественных авторских прав на изображения и макеты объектов, предоставленных на конкурс. Нарушение авторских прав третьих лиц является поводом для дисквалификации участника.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номинации может быть выбрана любая тематика из прилагаемого ниже перечня: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сувенирная продукция с символикой города;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полиграфическая продукция с символикой города;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объекты показа;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арт-объекты</w:t>
      </w:r>
      <w:proofErr w:type="spellEnd"/>
      <w:r>
        <w:rPr>
          <w:sz w:val="28"/>
          <w:szCs w:val="28"/>
        </w:rPr>
        <w:t>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туристской направленности (туристские центры, точки притяжения туристов и т.д.).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Также участником может быть выбрана произвольная тема работы, соответствующая данной номинации.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конкурсным работам:</w:t>
      </w:r>
    </w:p>
    <w:p w:rsidR="00AE05BA" w:rsidRDefault="00AE05BA" w:rsidP="00AE05BA">
      <w:pPr>
        <w:ind w:firstLine="851"/>
        <w:jc w:val="both"/>
        <w:rPr>
          <w:sz w:val="28"/>
        </w:rPr>
      </w:pPr>
      <w:r w:rsidRPr="005E2FC6">
        <w:rPr>
          <w:sz w:val="28"/>
        </w:rPr>
        <w:t xml:space="preserve">к участию в конкурсе </w:t>
      </w:r>
      <w:r>
        <w:rPr>
          <w:sz w:val="28"/>
        </w:rPr>
        <w:t xml:space="preserve">не допускаются </w:t>
      </w:r>
      <w:r w:rsidRPr="005E2FC6">
        <w:rPr>
          <w:sz w:val="28"/>
        </w:rPr>
        <w:t>объекты, пропагандирующие экстремизм, насилие, национальную рознь, а также объекты, оскорбляющие человеческое достоинство;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 w:rsidRPr="005E2FC6">
        <w:rPr>
          <w:sz w:val="28"/>
          <w:szCs w:val="28"/>
        </w:rPr>
        <w:t>р</w:t>
      </w:r>
      <w:r>
        <w:rPr>
          <w:sz w:val="28"/>
          <w:szCs w:val="28"/>
        </w:rPr>
        <w:t xml:space="preserve">азмеры определяются автором </w:t>
      </w:r>
      <w:r w:rsidRPr="005E2FC6">
        <w:rPr>
          <w:sz w:val="28"/>
          <w:szCs w:val="28"/>
        </w:rPr>
        <w:t>самостоятельно</w:t>
      </w:r>
      <w:r>
        <w:rPr>
          <w:sz w:val="28"/>
          <w:szCs w:val="28"/>
        </w:rPr>
        <w:t>,</w:t>
      </w:r>
      <w:r w:rsidRPr="005E2FC6">
        <w:rPr>
          <w:sz w:val="28"/>
          <w:szCs w:val="28"/>
        </w:rPr>
        <w:t xml:space="preserve"> исходя из творческой идеи и масштаба данного произведения</w:t>
      </w:r>
      <w:r>
        <w:rPr>
          <w:sz w:val="28"/>
          <w:szCs w:val="28"/>
        </w:rPr>
        <w:t>;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объект должен</w:t>
      </w:r>
      <w:r w:rsidRPr="00CA2EF2">
        <w:rPr>
          <w:sz w:val="28"/>
          <w:szCs w:val="28"/>
        </w:rPr>
        <w:t xml:space="preserve"> представлять эстетическую и художественную ценность</w:t>
      </w:r>
      <w:r>
        <w:rPr>
          <w:sz w:val="28"/>
          <w:szCs w:val="28"/>
        </w:rPr>
        <w:t>;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 w:rsidRPr="00CA2EF2">
        <w:rPr>
          <w:sz w:val="28"/>
          <w:szCs w:val="32"/>
        </w:rPr>
        <w:t>объект должен быть безопасным</w:t>
      </w:r>
      <w:r>
        <w:rPr>
          <w:sz w:val="28"/>
          <w:szCs w:val="32"/>
        </w:rPr>
        <w:t>.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>
        <w:rPr>
          <w:sz w:val="28"/>
          <w:szCs w:val="32"/>
        </w:rPr>
        <w:t xml:space="preserve">Учредитель вправе использовать присланные на конкурс изображения и макеты без выплаты авторского вознаграждения.  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>
        <w:rPr>
          <w:sz w:val="28"/>
          <w:szCs w:val="32"/>
        </w:rPr>
        <w:t>Презентация конкурсной работы должна содержать: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>
        <w:rPr>
          <w:sz w:val="28"/>
          <w:szCs w:val="32"/>
        </w:rPr>
        <w:t>название, отражающее задумку автора;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>
        <w:rPr>
          <w:sz w:val="28"/>
          <w:szCs w:val="32"/>
        </w:rPr>
        <w:t>описание, легенду или историю объекта;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>
        <w:rPr>
          <w:sz w:val="28"/>
          <w:szCs w:val="32"/>
        </w:rPr>
        <w:t>графическое изображение с указанием предполагаемого места размещения объекта;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>
        <w:rPr>
          <w:sz w:val="28"/>
          <w:szCs w:val="32"/>
        </w:rPr>
        <w:t xml:space="preserve">смету </w:t>
      </w:r>
      <w:r w:rsidR="004365B7">
        <w:rPr>
          <w:sz w:val="28"/>
          <w:szCs w:val="32"/>
        </w:rPr>
        <w:t>расходов на</w:t>
      </w:r>
      <w:r>
        <w:rPr>
          <w:sz w:val="28"/>
          <w:szCs w:val="32"/>
        </w:rPr>
        <w:t xml:space="preserve"> создани</w:t>
      </w:r>
      <w:r w:rsidR="004365B7">
        <w:rPr>
          <w:sz w:val="28"/>
          <w:szCs w:val="32"/>
        </w:rPr>
        <w:t>е</w:t>
      </w:r>
      <w:r>
        <w:rPr>
          <w:sz w:val="28"/>
          <w:szCs w:val="32"/>
        </w:rPr>
        <w:t xml:space="preserve"> проекта.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>
        <w:rPr>
          <w:sz w:val="28"/>
          <w:szCs w:val="32"/>
        </w:rPr>
        <w:t>Также в данной номинации от участников могут быть заявлены следующие работы: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r>
        <w:rPr>
          <w:sz w:val="28"/>
          <w:szCs w:val="32"/>
        </w:rPr>
        <w:t>видеоролики и видеофильмы о Чайковском городском округе;</w:t>
      </w:r>
    </w:p>
    <w:p w:rsidR="00AE05BA" w:rsidRDefault="00AE05BA" w:rsidP="00AE05BA">
      <w:pPr>
        <w:ind w:firstLine="851"/>
        <w:jc w:val="both"/>
        <w:rPr>
          <w:sz w:val="28"/>
          <w:szCs w:val="32"/>
        </w:rPr>
      </w:pPr>
      <w:proofErr w:type="spellStart"/>
      <w:proofErr w:type="gramStart"/>
      <w:r>
        <w:rPr>
          <w:sz w:val="28"/>
          <w:szCs w:val="32"/>
        </w:rPr>
        <w:t>интернет-проекты</w:t>
      </w:r>
      <w:proofErr w:type="spellEnd"/>
      <w:proofErr w:type="gramEnd"/>
      <w:r>
        <w:rPr>
          <w:sz w:val="28"/>
          <w:szCs w:val="32"/>
        </w:rPr>
        <w:t xml:space="preserve"> (</w:t>
      </w:r>
      <w:proofErr w:type="spellStart"/>
      <w:r>
        <w:rPr>
          <w:sz w:val="28"/>
          <w:szCs w:val="32"/>
        </w:rPr>
        <w:t>видеоблоги</w:t>
      </w:r>
      <w:proofErr w:type="spellEnd"/>
      <w:r>
        <w:rPr>
          <w:sz w:val="28"/>
          <w:szCs w:val="32"/>
        </w:rPr>
        <w:t xml:space="preserve">, </w:t>
      </w:r>
      <w:proofErr w:type="spellStart"/>
      <w:r>
        <w:rPr>
          <w:sz w:val="28"/>
          <w:szCs w:val="32"/>
        </w:rPr>
        <w:t>онлайн-издания</w:t>
      </w:r>
      <w:proofErr w:type="spellEnd"/>
      <w:r>
        <w:rPr>
          <w:sz w:val="28"/>
          <w:szCs w:val="32"/>
        </w:rPr>
        <w:t xml:space="preserve"> и т.д.).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>
        <w:rPr>
          <w:sz w:val="28"/>
          <w:szCs w:val="32"/>
        </w:rPr>
        <w:t xml:space="preserve">Выступление проводится </w:t>
      </w:r>
      <w:r>
        <w:rPr>
          <w:sz w:val="28"/>
          <w:szCs w:val="28"/>
        </w:rPr>
        <w:t>в виде презентации или видеоролика продолжительностью не более 10 минут.</w:t>
      </w:r>
    </w:p>
    <w:p w:rsidR="00AE05BA" w:rsidRPr="004365B7" w:rsidRDefault="00AE05BA" w:rsidP="00535F59">
      <w:pPr>
        <w:ind w:firstLine="708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6.6.4. Номинация «Лучшие фотографии</w:t>
      </w:r>
      <w:r w:rsidR="00535F59">
        <w:rPr>
          <w:sz w:val="28"/>
          <w:szCs w:val="28"/>
        </w:rPr>
        <w:t xml:space="preserve"> «Магия города глазами туриста»</w:t>
      </w:r>
      <w:r w:rsidRPr="004365B7">
        <w:rPr>
          <w:sz w:val="28"/>
          <w:szCs w:val="28"/>
        </w:rPr>
        <w:t>.</w:t>
      </w:r>
    </w:p>
    <w:p w:rsidR="00AE05BA" w:rsidRPr="004365B7" w:rsidRDefault="00AE05BA" w:rsidP="00AE05BA">
      <w:pPr>
        <w:jc w:val="both"/>
        <w:rPr>
          <w:sz w:val="28"/>
          <w:szCs w:val="28"/>
        </w:rPr>
      </w:pPr>
      <w:r w:rsidRPr="004365B7">
        <w:rPr>
          <w:sz w:val="28"/>
          <w:szCs w:val="28"/>
        </w:rPr>
        <w:t>Участники конкурса несут ответственность за несоблюдение авторства присылаемых фоторабот. Нарушение авторских прав третьих лиц является поводом для дисквалификации участника.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Участниками номинации может быть выбрана любая тематика из прилагаемого ниже перечня: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«Человек, природа и туризм»;</w:t>
      </w:r>
    </w:p>
    <w:p w:rsidR="00AE05BA" w:rsidRPr="004365B7" w:rsidRDefault="00AE05BA" w:rsidP="00AE05BA">
      <w:pPr>
        <w:ind w:firstLine="851"/>
        <w:jc w:val="both"/>
        <w:rPr>
          <w:sz w:val="28"/>
          <w:szCs w:val="32"/>
        </w:rPr>
      </w:pPr>
      <w:r w:rsidRPr="004365B7">
        <w:rPr>
          <w:sz w:val="28"/>
          <w:szCs w:val="32"/>
        </w:rPr>
        <w:t xml:space="preserve"> «Туризм: национальные традиции, обычаи, памятники культуры»;</w:t>
      </w:r>
    </w:p>
    <w:p w:rsidR="00AE05BA" w:rsidRPr="004365B7" w:rsidRDefault="00AE05BA" w:rsidP="00AE05BA">
      <w:pPr>
        <w:ind w:firstLine="851"/>
        <w:jc w:val="both"/>
        <w:rPr>
          <w:sz w:val="28"/>
          <w:szCs w:val="32"/>
        </w:rPr>
      </w:pPr>
      <w:r w:rsidRPr="004365B7">
        <w:rPr>
          <w:sz w:val="28"/>
          <w:szCs w:val="32"/>
        </w:rPr>
        <w:t>«Город живёт…» (фото городской архитектуры);</w:t>
      </w:r>
    </w:p>
    <w:p w:rsidR="00AE05BA" w:rsidRPr="004365B7" w:rsidRDefault="00AE05BA" w:rsidP="00AE05BA">
      <w:pPr>
        <w:ind w:firstLine="851"/>
        <w:jc w:val="both"/>
        <w:rPr>
          <w:sz w:val="28"/>
          <w:szCs w:val="32"/>
        </w:rPr>
      </w:pPr>
      <w:proofErr w:type="gramStart"/>
      <w:r w:rsidRPr="004365B7">
        <w:rPr>
          <w:sz w:val="28"/>
          <w:szCs w:val="32"/>
        </w:rPr>
        <w:t xml:space="preserve">«Город Чайковский с высоты птичьего полёта» (панорамные виды, снятые с </w:t>
      </w:r>
      <w:proofErr w:type="spellStart"/>
      <w:r w:rsidRPr="004365B7">
        <w:rPr>
          <w:sz w:val="28"/>
          <w:szCs w:val="32"/>
        </w:rPr>
        <w:t>дрона</w:t>
      </w:r>
      <w:proofErr w:type="spellEnd"/>
      <w:r w:rsidRPr="004365B7">
        <w:rPr>
          <w:sz w:val="28"/>
          <w:szCs w:val="32"/>
        </w:rPr>
        <w:t xml:space="preserve"> (</w:t>
      </w:r>
      <w:proofErr w:type="spellStart"/>
      <w:r w:rsidRPr="004365B7">
        <w:rPr>
          <w:sz w:val="28"/>
          <w:szCs w:val="32"/>
        </w:rPr>
        <w:t>квадрокоптера</w:t>
      </w:r>
      <w:proofErr w:type="spellEnd"/>
      <w:r w:rsidRPr="004365B7">
        <w:rPr>
          <w:sz w:val="28"/>
          <w:szCs w:val="32"/>
        </w:rPr>
        <w:t>).</w:t>
      </w:r>
      <w:proofErr w:type="gramEnd"/>
      <w:r w:rsidRPr="004365B7">
        <w:rPr>
          <w:sz w:val="28"/>
          <w:szCs w:val="32"/>
        </w:rPr>
        <w:t xml:space="preserve"> Объектом съёмки могут быть природные пейзажи, </w:t>
      </w:r>
      <w:r w:rsidRPr="004365B7">
        <w:rPr>
          <w:sz w:val="28"/>
          <w:szCs w:val="32"/>
        </w:rPr>
        <w:lastRenderedPageBreak/>
        <w:t xml:space="preserve">ландшафты, животные и др. 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Также участником может быть выбрана произвольная тема работы, соответствующая данной номинации.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Требования к конкурсным работам: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для участия в конкурсе принимаются фотографии, соответствующие темам номинации конкурса, сделанные исключительно на территории Чайковского городского округа;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фотоработы могут подаваться как снятые на фотоаппарат, так и на мобильный телефон (смартфон);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 xml:space="preserve">количество фоторабот, поданных на конкурс одним автором должно быть не более 3 (трёх); 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фотоработы должны быть изготовлены в формате 20х30 см без оформительских рамок, допустимый формат файла фотографии: JPEG (*.</w:t>
      </w:r>
      <w:proofErr w:type="spellStart"/>
      <w:r w:rsidRPr="004365B7">
        <w:rPr>
          <w:sz w:val="28"/>
          <w:szCs w:val="28"/>
        </w:rPr>
        <w:t>jpg</w:t>
      </w:r>
      <w:proofErr w:type="spellEnd"/>
      <w:r w:rsidRPr="004365B7">
        <w:rPr>
          <w:sz w:val="28"/>
          <w:szCs w:val="28"/>
        </w:rPr>
        <w:t>) в высоком качестве;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 xml:space="preserve">фотоработы не должны иметь каких-либо авторских плашек, добавленных рамок, водяных знаков, </w:t>
      </w:r>
      <w:proofErr w:type="spellStart"/>
      <w:r w:rsidRPr="004365B7">
        <w:rPr>
          <w:sz w:val="28"/>
          <w:szCs w:val="28"/>
        </w:rPr>
        <w:t>росписеи</w:t>
      </w:r>
      <w:proofErr w:type="spellEnd"/>
      <w:r w:rsidRPr="004365B7">
        <w:rPr>
          <w:sz w:val="28"/>
          <w:szCs w:val="28"/>
        </w:rPr>
        <w:t>̆ и т.п.;</w:t>
      </w:r>
    </w:p>
    <w:p w:rsidR="00AE05BA" w:rsidRPr="004365B7" w:rsidRDefault="00AE05BA" w:rsidP="00AE05BA">
      <w:pPr>
        <w:ind w:firstLine="851"/>
        <w:jc w:val="both"/>
        <w:rPr>
          <w:sz w:val="28"/>
          <w:szCs w:val="28"/>
        </w:rPr>
      </w:pPr>
      <w:r w:rsidRPr="004365B7">
        <w:rPr>
          <w:sz w:val="28"/>
          <w:szCs w:val="28"/>
        </w:rPr>
        <w:t>фотографии могут быть представлены на конкурс в цифровом виде на переносных носителях или по электронной почте.</w:t>
      </w:r>
    </w:p>
    <w:p w:rsidR="00AE05BA" w:rsidRPr="004365B7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 w:rsidRPr="004365B7">
        <w:rPr>
          <w:rFonts w:ascii="Times New Roman" w:hAnsi="Times New Roman" w:cs="Times New Roman"/>
          <w:sz w:val="28"/>
          <w:szCs w:val="29"/>
        </w:rPr>
        <w:t>При оценке проекта конкурсная комиссия руководствуется следующими критериями:</w:t>
      </w:r>
    </w:p>
    <w:p w:rsidR="00AE05BA" w:rsidRPr="004365B7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 w:rsidRPr="004365B7">
        <w:rPr>
          <w:rFonts w:ascii="Times New Roman" w:hAnsi="Times New Roman" w:cs="Times New Roman"/>
          <w:sz w:val="28"/>
          <w:szCs w:val="29"/>
        </w:rPr>
        <w:t>соответствие фоторабот заявленной тематике конкурса;</w:t>
      </w:r>
    </w:p>
    <w:p w:rsidR="00AE05BA" w:rsidRPr="004365B7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 w:rsidRPr="004365B7">
        <w:rPr>
          <w:rFonts w:ascii="Times New Roman" w:hAnsi="Times New Roman" w:cs="Times New Roman"/>
          <w:sz w:val="28"/>
          <w:szCs w:val="29"/>
        </w:rPr>
        <w:t>оригинальность авторского замысла;</w:t>
      </w:r>
    </w:p>
    <w:p w:rsidR="00AE05BA" w:rsidRPr="004365B7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 w:rsidRPr="004365B7">
        <w:rPr>
          <w:rFonts w:ascii="Times New Roman" w:hAnsi="Times New Roman" w:cs="Times New Roman"/>
          <w:sz w:val="28"/>
          <w:szCs w:val="29"/>
        </w:rPr>
        <w:t>художественное качество фотографии;</w:t>
      </w:r>
    </w:p>
    <w:p w:rsidR="00AE05BA" w:rsidRPr="004365B7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 w:rsidRPr="004365B7">
        <w:rPr>
          <w:rFonts w:ascii="Times New Roman" w:hAnsi="Times New Roman" w:cs="Times New Roman"/>
          <w:sz w:val="28"/>
          <w:szCs w:val="29"/>
        </w:rPr>
        <w:t xml:space="preserve">наглядность материала. </w:t>
      </w:r>
    </w:p>
    <w:p w:rsidR="00AE05BA" w:rsidRPr="001962AC" w:rsidRDefault="00AE05BA" w:rsidP="00AE05BA">
      <w:pPr>
        <w:ind w:firstLine="851"/>
        <w:jc w:val="both"/>
        <w:rPr>
          <w:rFonts w:eastAsiaTheme="minorEastAsia"/>
          <w:sz w:val="28"/>
          <w:szCs w:val="29"/>
        </w:rPr>
      </w:pPr>
      <w:r w:rsidRPr="004365B7">
        <w:rPr>
          <w:rFonts w:eastAsiaTheme="minorEastAsia"/>
          <w:sz w:val="28"/>
          <w:szCs w:val="29"/>
        </w:rPr>
        <w:t>Фотоработы, присланные на конкурс, авторам не возвращаются.</w:t>
      </w:r>
      <w:r w:rsidRPr="001962AC">
        <w:rPr>
          <w:rFonts w:eastAsiaTheme="minorEastAsia"/>
          <w:sz w:val="28"/>
          <w:szCs w:val="29"/>
        </w:rPr>
        <w:t xml:space="preserve"> </w:t>
      </w:r>
    </w:p>
    <w:p w:rsidR="00AE05BA" w:rsidRPr="001962AC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 w:rsidRPr="001962AC">
        <w:rPr>
          <w:rFonts w:ascii="Times New Roman" w:hAnsi="Times New Roman" w:cs="Times New Roman"/>
          <w:sz w:val="28"/>
          <w:szCs w:val="29"/>
        </w:rPr>
        <w:t>Проекты, предоставленные на конкурс, на усмотрение конкурсной комиссии и администрации Чайковского городского округа могут претендовать на последующую их реализацию на территории Чайковского городского округа  в проектах благоустройства или в мероприятиях муниципальных программ.</w:t>
      </w:r>
    </w:p>
    <w:p w:rsidR="00AE05BA" w:rsidRPr="001962AC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 w:rsidRPr="001962AC">
        <w:rPr>
          <w:rFonts w:ascii="Times New Roman" w:hAnsi="Times New Roman" w:cs="Times New Roman"/>
          <w:sz w:val="28"/>
          <w:szCs w:val="29"/>
        </w:rPr>
        <w:t>От одной организации может участвовать несколько участников в одной номинации, а также одна организация может быть заявлена в нескольких номинациях.</w:t>
      </w:r>
    </w:p>
    <w:p w:rsidR="00AE05BA" w:rsidRPr="001962AC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  <w:r w:rsidRPr="001962AC">
        <w:rPr>
          <w:rFonts w:ascii="Times New Roman" w:hAnsi="Times New Roman" w:cs="Times New Roman"/>
          <w:sz w:val="28"/>
          <w:szCs w:val="29"/>
        </w:rPr>
        <w:t xml:space="preserve">Учредитель и конкурсная комиссия могут отказать участнику в принятии заявки и участии в конкурсе, если не соблюдены требования настоящего Положения. </w:t>
      </w:r>
    </w:p>
    <w:p w:rsidR="00AE05BA" w:rsidRPr="001962AC" w:rsidRDefault="00AE05BA" w:rsidP="00AE05BA">
      <w:pPr>
        <w:pStyle w:val="ad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9"/>
        </w:rPr>
      </w:pPr>
    </w:p>
    <w:p w:rsidR="00AE05BA" w:rsidRPr="00B72C8C" w:rsidRDefault="00AE05BA" w:rsidP="00AE05BA">
      <w:pPr>
        <w:pStyle w:val="ad"/>
        <w:numPr>
          <w:ilvl w:val="0"/>
          <w:numId w:val="2"/>
        </w:numPr>
        <w:spacing w:after="0" w:line="240" w:lineRule="auto"/>
        <w:ind w:left="426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C8C">
        <w:rPr>
          <w:rFonts w:ascii="Times New Roman" w:hAnsi="Times New Roman" w:cs="Times New Roman"/>
          <w:b/>
          <w:sz w:val="28"/>
          <w:szCs w:val="28"/>
        </w:rPr>
        <w:t>Подведение итогов и награждение победителей</w:t>
      </w:r>
    </w:p>
    <w:p w:rsidR="00AE05BA" w:rsidRPr="00285C67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 w:rsidRPr="00923A9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обедителем признается участник, конкурсная работа которого набрала</w:t>
      </w:r>
      <w:r w:rsidRPr="00923A93">
        <w:rPr>
          <w:rFonts w:ascii="Times New Roman" w:hAnsi="Times New Roman" w:cs="Times New Roman"/>
          <w:sz w:val="28"/>
          <w:szCs w:val="28"/>
        </w:rPr>
        <w:t xml:space="preserve"> наибольшее количество баллов в </w:t>
      </w:r>
      <w:r>
        <w:rPr>
          <w:rFonts w:ascii="Times New Roman" w:hAnsi="Times New Roman" w:cs="Times New Roman"/>
          <w:sz w:val="28"/>
          <w:szCs w:val="28"/>
        </w:rPr>
        <w:t>заявленной</w:t>
      </w:r>
      <w:r w:rsidRPr="00923A93">
        <w:rPr>
          <w:rFonts w:ascii="Times New Roman" w:hAnsi="Times New Roman" w:cs="Times New Roman"/>
          <w:sz w:val="28"/>
          <w:szCs w:val="28"/>
        </w:rPr>
        <w:t xml:space="preserve"> номинации.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C67">
        <w:rPr>
          <w:rFonts w:ascii="Times New Roman" w:hAnsi="Times New Roman" w:cs="Times New Roman"/>
          <w:sz w:val="28"/>
          <w:szCs w:val="28"/>
        </w:rPr>
        <w:t>Второе и третье места распределяются между участниками конкурса соответственно набранным баллам в порядке убывания.</w:t>
      </w:r>
    </w:p>
    <w:p w:rsidR="00AE05BA" w:rsidRPr="00553ACD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каждой номинации определяются победители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23A9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23A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23A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степени. За победу участники получают диплом и ценные призы</w:t>
      </w:r>
      <w:r w:rsidRPr="00DA45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Призовой фонд</w:t>
      </w:r>
      <w:r w:rsidRPr="00553ACD">
        <w:rPr>
          <w:rFonts w:ascii="Times New Roman" w:hAnsi="Times New Roman" w:cs="Times New Roman"/>
          <w:sz w:val="28"/>
          <w:szCs w:val="28"/>
        </w:rPr>
        <w:t xml:space="preserve"> для победителей конкурса определяется в пределах утвержденных лимитов бюджетных обязательств на текущий финансовый го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53ACD">
        <w:rPr>
          <w:rFonts w:ascii="Times New Roman" w:hAnsi="Times New Roman" w:cs="Times New Roman"/>
          <w:sz w:val="28"/>
          <w:szCs w:val="28"/>
        </w:rPr>
        <w:t>.</w:t>
      </w:r>
    </w:p>
    <w:p w:rsidR="00AE05BA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Победители конкурса и участники, не ставшие его победителем, получают сертификат участия.</w:t>
      </w:r>
    </w:p>
    <w:p w:rsidR="00AE05BA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 w:rsidRPr="00553ACD">
        <w:rPr>
          <w:rFonts w:ascii="Times New Roman" w:hAnsi="Times New Roman" w:cs="Times New Roman"/>
          <w:sz w:val="28"/>
          <w:szCs w:val="28"/>
        </w:rPr>
        <w:t xml:space="preserve">Конкурсная комиссия имеет право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Pr="00553ACD">
        <w:rPr>
          <w:rFonts w:ascii="Times New Roman" w:hAnsi="Times New Roman" w:cs="Times New Roman"/>
          <w:sz w:val="28"/>
          <w:szCs w:val="28"/>
        </w:rPr>
        <w:t>отметить конкурсантов специальными дипломам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53ACD">
        <w:rPr>
          <w:rFonts w:ascii="Times New Roman" w:hAnsi="Times New Roman" w:cs="Times New Roman"/>
          <w:sz w:val="28"/>
          <w:szCs w:val="28"/>
        </w:rPr>
        <w:t xml:space="preserve"> и призами.</w:t>
      </w:r>
    </w:p>
    <w:p w:rsidR="00AE05BA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 w:rsidRPr="00553ACD">
        <w:rPr>
          <w:rFonts w:ascii="Times New Roman" w:hAnsi="Times New Roman" w:cs="Times New Roman"/>
          <w:sz w:val="28"/>
          <w:szCs w:val="28"/>
        </w:rPr>
        <w:t>Награждение осуществляется в торжественной обстановке</w:t>
      </w:r>
      <w:r>
        <w:rPr>
          <w:rFonts w:ascii="Times New Roman" w:hAnsi="Times New Roman" w:cs="Times New Roman"/>
          <w:sz w:val="28"/>
          <w:szCs w:val="28"/>
        </w:rPr>
        <w:t xml:space="preserve"> после окончания конкурса</w:t>
      </w:r>
      <w:r w:rsidRPr="00553ACD">
        <w:rPr>
          <w:rFonts w:ascii="Times New Roman" w:hAnsi="Times New Roman" w:cs="Times New Roman"/>
          <w:sz w:val="28"/>
          <w:szCs w:val="28"/>
        </w:rPr>
        <w:t>.</w:t>
      </w:r>
    </w:p>
    <w:p w:rsidR="00AE05BA" w:rsidRDefault="00AE05BA" w:rsidP="00AE05BA">
      <w:pPr>
        <w:pStyle w:val="ad"/>
        <w:numPr>
          <w:ilvl w:val="1"/>
          <w:numId w:val="2"/>
        </w:numPr>
        <w:spacing w:after="0" w:line="24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итогах к</w:t>
      </w:r>
      <w:r w:rsidRPr="00553ACD">
        <w:rPr>
          <w:rFonts w:ascii="Times New Roman" w:hAnsi="Times New Roman" w:cs="Times New Roman"/>
          <w:sz w:val="28"/>
          <w:szCs w:val="28"/>
        </w:rPr>
        <w:t xml:space="preserve">онкурса размещается на официальном сайте </w:t>
      </w:r>
      <w:r>
        <w:rPr>
          <w:rFonts w:ascii="Times New Roman" w:hAnsi="Times New Roman" w:cs="Times New Roman"/>
          <w:sz w:val="28"/>
          <w:szCs w:val="28"/>
        </w:rPr>
        <w:t>администрации Чайковского городского округа</w:t>
      </w:r>
      <w:r w:rsidRPr="00553ACD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r>
        <w:rPr>
          <w:rFonts w:ascii="Times New Roman" w:hAnsi="Times New Roman" w:cs="Times New Roman"/>
          <w:sz w:val="28"/>
          <w:szCs w:val="28"/>
        </w:rPr>
        <w:t xml:space="preserve"> Информация о к</w:t>
      </w:r>
      <w:r w:rsidRPr="00553ACD">
        <w:rPr>
          <w:rFonts w:ascii="Times New Roman" w:hAnsi="Times New Roman" w:cs="Times New Roman"/>
          <w:sz w:val="28"/>
          <w:szCs w:val="28"/>
        </w:rPr>
        <w:t>онкурсе может размещаться на иных Интернет-ресурсах и в средствах массовой информации.</w:t>
      </w:r>
    </w:p>
    <w:p w:rsidR="00AE05BA" w:rsidRPr="00A6594E" w:rsidRDefault="00AE05BA" w:rsidP="00AE05BA">
      <w:pPr>
        <w:pStyle w:val="ad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</w:p>
    <w:p w:rsidR="00AE05BA" w:rsidRPr="00B72C8C" w:rsidRDefault="00AE05BA" w:rsidP="00AE05BA">
      <w:pPr>
        <w:pStyle w:val="ad"/>
        <w:numPr>
          <w:ilvl w:val="0"/>
          <w:numId w:val="2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C8C">
        <w:rPr>
          <w:rFonts w:ascii="Times New Roman" w:hAnsi="Times New Roman" w:cs="Times New Roman"/>
          <w:b/>
          <w:sz w:val="28"/>
          <w:szCs w:val="28"/>
        </w:rPr>
        <w:t>Финансирование конкурса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 w:rsidRPr="00553ACD">
        <w:rPr>
          <w:bCs/>
          <w:sz w:val="28"/>
          <w:szCs w:val="28"/>
        </w:rPr>
        <w:t>Финансирование</w:t>
      </w:r>
      <w:r>
        <w:rPr>
          <w:bCs/>
          <w:sz w:val="28"/>
          <w:szCs w:val="28"/>
        </w:rPr>
        <w:t xml:space="preserve"> конкурса</w:t>
      </w:r>
      <w:r w:rsidRPr="00553ACD">
        <w:rPr>
          <w:bCs/>
          <w:sz w:val="28"/>
          <w:szCs w:val="28"/>
        </w:rPr>
        <w:t xml:space="preserve"> </w:t>
      </w:r>
      <w:r w:rsidRPr="00553ACD">
        <w:rPr>
          <w:sz w:val="28"/>
          <w:szCs w:val="28"/>
        </w:rPr>
        <w:t xml:space="preserve">производится за счет средств </w:t>
      </w:r>
      <w:r w:rsidR="00535F59">
        <w:rPr>
          <w:sz w:val="28"/>
          <w:szCs w:val="28"/>
        </w:rPr>
        <w:t xml:space="preserve">местного бюджета, предусмотренной </w:t>
      </w:r>
      <w:r w:rsidRPr="00553ACD">
        <w:rPr>
          <w:sz w:val="28"/>
          <w:szCs w:val="28"/>
        </w:rPr>
        <w:t>подпрограмм</w:t>
      </w:r>
      <w:r w:rsidR="00535F59">
        <w:rPr>
          <w:sz w:val="28"/>
          <w:szCs w:val="28"/>
        </w:rPr>
        <w:t>ой</w:t>
      </w:r>
      <w:r w:rsidRPr="00553ACD">
        <w:rPr>
          <w:sz w:val="28"/>
          <w:szCs w:val="28"/>
        </w:rPr>
        <w:t xml:space="preserve"> «</w:t>
      </w:r>
      <w:r>
        <w:rPr>
          <w:sz w:val="28"/>
          <w:szCs w:val="28"/>
        </w:rPr>
        <w:t>Создание условий для развития туризма</w:t>
      </w:r>
      <w:r w:rsidRPr="00553ACD">
        <w:rPr>
          <w:sz w:val="28"/>
          <w:szCs w:val="28"/>
        </w:rPr>
        <w:t>» муниципальной программы «Экономическое развитие Чайковского гор</w:t>
      </w:r>
      <w:r>
        <w:rPr>
          <w:sz w:val="28"/>
          <w:szCs w:val="28"/>
        </w:rPr>
        <w:t>одского округа</w:t>
      </w:r>
      <w:r w:rsidRPr="00553ACD">
        <w:rPr>
          <w:sz w:val="28"/>
          <w:szCs w:val="28"/>
        </w:rPr>
        <w:t>» согласно с</w:t>
      </w:r>
      <w:r>
        <w:rPr>
          <w:sz w:val="28"/>
          <w:szCs w:val="28"/>
        </w:rPr>
        <w:t>мете расходов на проведение конкурса</w:t>
      </w:r>
      <w:r w:rsidRPr="00553ACD">
        <w:rPr>
          <w:sz w:val="28"/>
          <w:szCs w:val="28"/>
        </w:rPr>
        <w:t>.</w:t>
      </w:r>
    </w:p>
    <w:p w:rsidR="00AE05BA" w:rsidRDefault="00AE05BA" w:rsidP="00AE05BA">
      <w:pPr>
        <w:jc w:val="both"/>
        <w:rPr>
          <w:sz w:val="28"/>
          <w:szCs w:val="28"/>
        </w:rPr>
      </w:pPr>
    </w:p>
    <w:p w:rsidR="00AE05BA" w:rsidRPr="00D80617" w:rsidRDefault="00AE05BA" w:rsidP="00AE05BA">
      <w:pPr>
        <w:pStyle w:val="ad"/>
        <w:numPr>
          <w:ilvl w:val="0"/>
          <w:numId w:val="2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D80617">
        <w:rPr>
          <w:rFonts w:ascii="Times New Roman" w:hAnsi="Times New Roman" w:cs="Times New Roman"/>
          <w:b/>
          <w:sz w:val="28"/>
          <w:szCs w:val="28"/>
        </w:rPr>
        <w:t>Контактная информация учредителя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 w:rsidRPr="00D80617">
        <w:rPr>
          <w:sz w:val="28"/>
          <w:szCs w:val="28"/>
        </w:rPr>
        <w:t xml:space="preserve">Заявки на конкурс принимаются </w:t>
      </w:r>
      <w:r w:rsidRPr="00B766FC">
        <w:rPr>
          <w:sz w:val="28"/>
          <w:szCs w:val="28"/>
        </w:rPr>
        <w:t>до 24 октября 2022 г.</w:t>
      </w:r>
      <w:r w:rsidRPr="00D80617">
        <w:rPr>
          <w:sz w:val="28"/>
          <w:szCs w:val="28"/>
        </w:rPr>
        <w:t xml:space="preserve"> в электронном </w:t>
      </w:r>
      <w:r>
        <w:rPr>
          <w:sz w:val="28"/>
          <w:szCs w:val="28"/>
        </w:rPr>
        <w:t xml:space="preserve">виде на адрес электронной почты – </w:t>
      </w:r>
      <w:hyperlink r:id="rId9" w:history="1">
        <w:r w:rsidRPr="009C298F">
          <w:rPr>
            <w:rStyle w:val="ac"/>
            <w:sz w:val="28"/>
            <w:szCs w:val="28"/>
          </w:rPr>
          <w:t>ekonom@chaykovsky.permkrai.ru</w:t>
        </w:r>
      </w:hyperlink>
      <w:r>
        <w:rPr>
          <w:sz w:val="28"/>
          <w:szCs w:val="28"/>
        </w:rPr>
        <w:t xml:space="preserve"> (с пометкой «заявка на конкурс </w:t>
      </w:r>
      <w:proofErr w:type="spellStart"/>
      <w:r>
        <w:rPr>
          <w:sz w:val="28"/>
          <w:szCs w:val="28"/>
        </w:rPr>
        <w:t>профмастерства</w:t>
      </w:r>
      <w:proofErr w:type="spellEnd"/>
      <w:r>
        <w:rPr>
          <w:sz w:val="28"/>
          <w:szCs w:val="28"/>
        </w:rPr>
        <w:t xml:space="preserve">») и/или на бумажном носителе по адресу: Пермский край,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Чайковский,</w:t>
      </w:r>
      <w:r w:rsidRPr="00D80617">
        <w:rPr>
          <w:sz w:val="28"/>
          <w:szCs w:val="28"/>
        </w:rPr>
        <w:t xml:space="preserve"> </w:t>
      </w:r>
      <w:r>
        <w:rPr>
          <w:sz w:val="28"/>
          <w:szCs w:val="28"/>
        </w:rPr>
        <w:t>ул. Ленина, д. 37, 1 этаж, кабинет 9 в отдел экономики и инвестиций</w:t>
      </w:r>
      <w:r w:rsidRPr="00D80617">
        <w:rPr>
          <w:sz w:val="28"/>
          <w:szCs w:val="28"/>
        </w:rPr>
        <w:t xml:space="preserve">. 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 w:rsidRPr="00D80617">
        <w:rPr>
          <w:sz w:val="28"/>
          <w:szCs w:val="28"/>
        </w:rPr>
        <w:t xml:space="preserve">Справки по телефону </w:t>
      </w:r>
      <w:r>
        <w:rPr>
          <w:sz w:val="28"/>
          <w:szCs w:val="28"/>
        </w:rPr>
        <w:t>+7 (34241) 3-35-72</w:t>
      </w:r>
      <w:r w:rsidRPr="00D80617">
        <w:rPr>
          <w:sz w:val="28"/>
          <w:szCs w:val="28"/>
        </w:rPr>
        <w:t xml:space="preserve">. </w:t>
      </w:r>
    </w:p>
    <w:p w:rsidR="00AE05BA" w:rsidRDefault="00AE05BA" w:rsidP="00AE05BA">
      <w:pPr>
        <w:ind w:firstLine="851"/>
        <w:jc w:val="both"/>
        <w:rPr>
          <w:sz w:val="28"/>
          <w:szCs w:val="28"/>
        </w:rPr>
      </w:pPr>
      <w:r w:rsidRPr="00D80617">
        <w:rPr>
          <w:sz w:val="28"/>
          <w:szCs w:val="28"/>
        </w:rPr>
        <w:t>Контактное л</w:t>
      </w:r>
      <w:r>
        <w:rPr>
          <w:sz w:val="28"/>
          <w:szCs w:val="28"/>
        </w:rPr>
        <w:t>ицо – Петрова Наталия Александровна</w:t>
      </w:r>
      <w:r w:rsidRPr="00D80617">
        <w:rPr>
          <w:sz w:val="28"/>
          <w:szCs w:val="28"/>
        </w:rPr>
        <w:t>.</w:t>
      </w:r>
    </w:p>
    <w:p w:rsidR="00AE05BA" w:rsidRDefault="00AE05BA" w:rsidP="00AE05BA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E05BA" w:rsidRPr="00B32742" w:rsidRDefault="00AE05BA" w:rsidP="00AE05BA">
      <w:pPr>
        <w:ind w:left="5387"/>
        <w:jc w:val="both"/>
        <w:rPr>
          <w:sz w:val="28"/>
          <w:szCs w:val="28"/>
        </w:rPr>
      </w:pPr>
      <w:r w:rsidRPr="00B32742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AE05BA" w:rsidRDefault="00AE05BA" w:rsidP="00AE05BA">
      <w:pPr>
        <w:ind w:left="5387"/>
        <w:jc w:val="both"/>
        <w:rPr>
          <w:sz w:val="28"/>
          <w:szCs w:val="28"/>
        </w:rPr>
      </w:pPr>
      <w:r w:rsidRPr="00B32742">
        <w:rPr>
          <w:sz w:val="28"/>
          <w:szCs w:val="28"/>
        </w:rPr>
        <w:t xml:space="preserve">к Положению о </w:t>
      </w:r>
      <w:r>
        <w:rPr>
          <w:sz w:val="28"/>
          <w:szCs w:val="28"/>
          <w:lang w:val="en-US"/>
        </w:rPr>
        <w:t>X</w:t>
      </w:r>
      <w:r w:rsidRPr="00B32742">
        <w:rPr>
          <w:sz w:val="28"/>
          <w:szCs w:val="28"/>
        </w:rPr>
        <w:t xml:space="preserve"> конкурсе профессионального мастерства среди работников туриндустрии и учащихся старших классов школ, средних и высших учебных заведений Чайковского городского округа</w:t>
      </w:r>
    </w:p>
    <w:p w:rsidR="00AE05BA" w:rsidRPr="00B32742" w:rsidRDefault="00AE05BA" w:rsidP="00AE05BA">
      <w:pPr>
        <w:ind w:left="5387"/>
        <w:jc w:val="both"/>
        <w:rPr>
          <w:sz w:val="28"/>
          <w:szCs w:val="28"/>
        </w:rPr>
      </w:pPr>
    </w:p>
    <w:p w:rsidR="00AE05BA" w:rsidRPr="00FA2F01" w:rsidRDefault="00AE05BA" w:rsidP="00AE05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AE05BA" w:rsidRPr="00FA2F01" w:rsidRDefault="00AE05BA" w:rsidP="00AE05BA">
      <w:pPr>
        <w:jc w:val="center"/>
        <w:rPr>
          <w:b/>
          <w:sz w:val="28"/>
          <w:szCs w:val="28"/>
        </w:rPr>
      </w:pPr>
      <w:r w:rsidRPr="00FA2F01">
        <w:rPr>
          <w:b/>
          <w:sz w:val="28"/>
          <w:szCs w:val="28"/>
        </w:rPr>
        <w:t>(для ном</w:t>
      </w:r>
      <w:r>
        <w:rPr>
          <w:b/>
          <w:sz w:val="28"/>
          <w:szCs w:val="28"/>
        </w:rPr>
        <w:t>инации «Лучший туристический маршрут</w:t>
      </w:r>
      <w:r w:rsidRPr="00FA2F01">
        <w:rPr>
          <w:b/>
          <w:sz w:val="28"/>
          <w:szCs w:val="28"/>
        </w:rPr>
        <w:t>»)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pStyle w:val="ad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участника, возраст ___________________________________________</w:t>
      </w:r>
    </w:p>
    <w:p w:rsidR="00AE05BA" w:rsidRPr="00FA2F01" w:rsidRDefault="00AE05BA" w:rsidP="00AE05BA">
      <w:pPr>
        <w:pStyle w:val="ad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организации / учебного заведения </w:t>
      </w:r>
      <w:r w:rsidRPr="00FA2F0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A2F01">
        <w:rPr>
          <w:rFonts w:ascii="Times New Roman" w:hAnsi="Times New Roman" w:cs="Times New Roman"/>
          <w:i/>
          <w:sz w:val="28"/>
          <w:szCs w:val="28"/>
        </w:rPr>
        <w:t>самозанятые</w:t>
      </w:r>
      <w:proofErr w:type="spellEnd"/>
      <w:r w:rsidRPr="00FA2F01">
        <w:rPr>
          <w:rFonts w:ascii="Times New Roman" w:hAnsi="Times New Roman" w:cs="Times New Roman"/>
          <w:i/>
          <w:sz w:val="28"/>
          <w:szCs w:val="28"/>
        </w:rPr>
        <w:t xml:space="preserve"> участники не заполняют)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AE05BA" w:rsidRDefault="00AE05BA" w:rsidP="00AE05BA">
      <w:pPr>
        <w:pStyle w:val="ad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______________________________________________</w:t>
      </w:r>
    </w:p>
    <w:p w:rsidR="00AE05BA" w:rsidRDefault="00AE05BA" w:rsidP="00AE05BA">
      <w:pPr>
        <w:pStyle w:val="ad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электронный адрес  ____________________________________</w:t>
      </w:r>
    </w:p>
    <w:p w:rsidR="00AE05BA" w:rsidRDefault="00AE05BA" w:rsidP="00AE05BA">
      <w:pPr>
        <w:pStyle w:val="ad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проекта _________________________________________________</w:t>
      </w:r>
    </w:p>
    <w:p w:rsidR="00AE05BA" w:rsidRDefault="00AE05BA" w:rsidP="00AE05BA">
      <w:pPr>
        <w:pStyle w:val="ad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руководителя проекта </w:t>
      </w:r>
      <w:r w:rsidRPr="00FA2F01">
        <w:rPr>
          <w:rFonts w:ascii="Times New Roman" w:hAnsi="Times New Roman" w:cs="Times New Roman"/>
          <w:i/>
          <w:sz w:val="28"/>
          <w:szCs w:val="28"/>
        </w:rPr>
        <w:t>(если имеется)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AE05BA" w:rsidRDefault="00AE05BA" w:rsidP="00AE05BA">
      <w:pPr>
        <w:pStyle w:val="ad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заполнения заявки  ___________________________________________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С условиями конкурса ознакомле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>а).</w:t>
      </w: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Достоверность предоставленных данных подтверждаю.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______________ (подпись)             _______________ (расшифровка)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Pr="00A93A7A" w:rsidRDefault="00AE05BA" w:rsidP="00AE05BA">
      <w:pPr>
        <w:spacing w:before="240"/>
        <w:jc w:val="center"/>
        <w:rPr>
          <w:b/>
          <w:sz w:val="28"/>
          <w:szCs w:val="28"/>
        </w:rPr>
      </w:pPr>
      <w:r w:rsidRPr="00A93A7A">
        <w:rPr>
          <w:b/>
          <w:sz w:val="28"/>
          <w:szCs w:val="28"/>
        </w:rPr>
        <w:t>Согласие на обработку персональных данных</w:t>
      </w:r>
    </w:p>
    <w:p w:rsidR="00AE05BA" w:rsidRPr="00A93A7A" w:rsidRDefault="00AE05BA" w:rsidP="00AE05BA">
      <w:pPr>
        <w:rPr>
          <w:sz w:val="24"/>
          <w:szCs w:val="28"/>
        </w:rPr>
      </w:pPr>
    </w:p>
    <w:p w:rsidR="00AE05BA" w:rsidRPr="00A93A7A" w:rsidRDefault="00AE05BA" w:rsidP="00AE05BA">
      <w:pPr>
        <w:ind w:firstLine="851"/>
        <w:jc w:val="both"/>
        <w:rPr>
          <w:sz w:val="28"/>
          <w:szCs w:val="28"/>
        </w:rPr>
      </w:pPr>
      <w:r w:rsidRPr="00A93A7A">
        <w:rPr>
          <w:sz w:val="28"/>
          <w:szCs w:val="28"/>
        </w:rPr>
        <w:t xml:space="preserve">В соответствии с Федеральным законом от 27.07.2006 №152-ФЗ «О персональных данных» (с последующими изменениями), даю согласие учредителям конкурса использовать мои фамилию, имя и отчество для размещения итогов конкурса в СМИ и сети Интернет,  использования в печатных презентационных материалах,  организации участия в выставках и социальных рекламных кампаниях. 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«______» _______________ 2022</w:t>
      </w:r>
      <w:r w:rsidRPr="00A93A7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                      _______________ (подпись)</w:t>
      </w:r>
    </w:p>
    <w:p w:rsidR="00AE05BA" w:rsidRDefault="00AE05BA" w:rsidP="00AE05BA">
      <w:pPr>
        <w:rPr>
          <w:b/>
          <w:sz w:val="28"/>
          <w:szCs w:val="28"/>
        </w:rPr>
      </w:pPr>
    </w:p>
    <w:p w:rsidR="00AE05BA" w:rsidRPr="00FA2F01" w:rsidRDefault="00AE05BA" w:rsidP="00AE05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AE05BA" w:rsidRPr="00FA2F01" w:rsidRDefault="00AE05BA" w:rsidP="00AE05BA">
      <w:pPr>
        <w:jc w:val="center"/>
        <w:rPr>
          <w:b/>
          <w:sz w:val="28"/>
          <w:szCs w:val="28"/>
        </w:rPr>
      </w:pPr>
      <w:r w:rsidRPr="00FA2F01">
        <w:rPr>
          <w:b/>
          <w:sz w:val="28"/>
          <w:szCs w:val="28"/>
        </w:rPr>
        <w:t xml:space="preserve">(для номинации </w:t>
      </w:r>
      <w:r>
        <w:rPr>
          <w:b/>
          <w:sz w:val="28"/>
          <w:szCs w:val="28"/>
        </w:rPr>
        <w:t>«Лучшее событийное мероприятие</w:t>
      </w:r>
      <w:r w:rsidRPr="00FA2F01">
        <w:rPr>
          <w:b/>
          <w:sz w:val="28"/>
          <w:szCs w:val="28"/>
        </w:rPr>
        <w:t>»)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pStyle w:val="ad"/>
        <w:numPr>
          <w:ilvl w:val="0"/>
          <w:numId w:val="7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ФИО участника, возраст ___________________________________________</w:t>
      </w:r>
    </w:p>
    <w:p w:rsidR="00AE05BA" w:rsidRDefault="00AE05BA" w:rsidP="00AE05BA">
      <w:pPr>
        <w:pStyle w:val="ad"/>
        <w:numPr>
          <w:ilvl w:val="0"/>
          <w:numId w:val="7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 xml:space="preserve">Название организации / учебного заведения </w:t>
      </w:r>
      <w:r w:rsidRPr="00DC18A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C18A3">
        <w:rPr>
          <w:rFonts w:ascii="Times New Roman" w:hAnsi="Times New Roman" w:cs="Times New Roman"/>
          <w:i/>
          <w:sz w:val="28"/>
          <w:szCs w:val="28"/>
        </w:rPr>
        <w:t>самозанятые</w:t>
      </w:r>
      <w:proofErr w:type="spellEnd"/>
      <w:r w:rsidRPr="00DC18A3">
        <w:rPr>
          <w:rFonts w:ascii="Times New Roman" w:hAnsi="Times New Roman" w:cs="Times New Roman"/>
          <w:i/>
          <w:sz w:val="28"/>
          <w:szCs w:val="28"/>
        </w:rPr>
        <w:t xml:space="preserve"> участники не заполняют)</w:t>
      </w:r>
      <w:r w:rsidRPr="00DC18A3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AE05BA" w:rsidRDefault="00AE05BA" w:rsidP="00AE05BA">
      <w:pPr>
        <w:pStyle w:val="ad"/>
        <w:numPr>
          <w:ilvl w:val="0"/>
          <w:numId w:val="7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______________________________________________</w:t>
      </w:r>
    </w:p>
    <w:p w:rsidR="00AE05BA" w:rsidRDefault="00AE05BA" w:rsidP="00AE05BA">
      <w:pPr>
        <w:pStyle w:val="ad"/>
        <w:numPr>
          <w:ilvl w:val="0"/>
          <w:numId w:val="7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Контактный электронный адрес  ____________________________________</w:t>
      </w:r>
    </w:p>
    <w:p w:rsidR="00AE05BA" w:rsidRDefault="00AE05BA" w:rsidP="00AE05BA">
      <w:pPr>
        <w:pStyle w:val="ad"/>
        <w:numPr>
          <w:ilvl w:val="0"/>
          <w:numId w:val="7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Название проекта _________________________________________________</w:t>
      </w:r>
    </w:p>
    <w:p w:rsidR="00AE05BA" w:rsidRDefault="00AE05BA" w:rsidP="00AE05BA">
      <w:pPr>
        <w:pStyle w:val="ad"/>
        <w:numPr>
          <w:ilvl w:val="0"/>
          <w:numId w:val="7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 xml:space="preserve">ФИО руководителя проекта </w:t>
      </w:r>
      <w:r w:rsidRPr="00DC18A3">
        <w:rPr>
          <w:rFonts w:ascii="Times New Roman" w:hAnsi="Times New Roman" w:cs="Times New Roman"/>
          <w:i/>
          <w:sz w:val="28"/>
          <w:szCs w:val="28"/>
        </w:rPr>
        <w:t>(если имеется)</w:t>
      </w:r>
      <w:r w:rsidRPr="00DC18A3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AE05BA" w:rsidRPr="00DC18A3" w:rsidRDefault="00AE05BA" w:rsidP="00AE05BA">
      <w:pPr>
        <w:pStyle w:val="ad"/>
        <w:numPr>
          <w:ilvl w:val="0"/>
          <w:numId w:val="7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Дата заполнения заявки  ___________________________________________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С условиями конкурса ознакомле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>а).</w:t>
      </w: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Достоверность предоставленных данных подтверждаю.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______________ (подпись)             _______________ (расшифровка)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Pr="00A93A7A" w:rsidRDefault="00AE05BA" w:rsidP="00AE05BA">
      <w:pPr>
        <w:spacing w:before="240"/>
        <w:jc w:val="center"/>
        <w:rPr>
          <w:b/>
          <w:sz w:val="28"/>
          <w:szCs w:val="28"/>
        </w:rPr>
      </w:pPr>
      <w:r w:rsidRPr="00A93A7A">
        <w:rPr>
          <w:b/>
          <w:sz w:val="28"/>
          <w:szCs w:val="28"/>
        </w:rPr>
        <w:t>Согласие на обработку персональных данных</w:t>
      </w:r>
    </w:p>
    <w:p w:rsidR="00AE05BA" w:rsidRPr="00A93A7A" w:rsidRDefault="00AE05BA" w:rsidP="00AE05BA">
      <w:pPr>
        <w:rPr>
          <w:sz w:val="24"/>
          <w:szCs w:val="28"/>
        </w:rPr>
      </w:pPr>
    </w:p>
    <w:p w:rsidR="00AE05BA" w:rsidRPr="00A93A7A" w:rsidRDefault="00AE05BA" w:rsidP="00AE05BA">
      <w:pPr>
        <w:ind w:firstLine="851"/>
        <w:jc w:val="both"/>
        <w:rPr>
          <w:sz w:val="28"/>
          <w:szCs w:val="28"/>
        </w:rPr>
      </w:pPr>
      <w:r w:rsidRPr="00A93A7A">
        <w:rPr>
          <w:sz w:val="28"/>
          <w:szCs w:val="28"/>
        </w:rPr>
        <w:t xml:space="preserve">В соответствии с Федеральным законом от 27.07.2006 №152-ФЗ «О персональных данных» (с последующими изменениями), даю согласие учредителям конкурса использовать мои фамилию, имя и отчество для размещения итогов конкурса в СМИ и сети Интернет,  использования в печатных презентационных материалах,  организации участия в выставках и социальных рекламных кампаниях. </w:t>
      </w:r>
    </w:p>
    <w:p w:rsidR="00AE05BA" w:rsidRDefault="00AE05BA" w:rsidP="00AE05BA">
      <w:pPr>
        <w:rPr>
          <w:sz w:val="28"/>
          <w:szCs w:val="28"/>
        </w:rPr>
      </w:pPr>
    </w:p>
    <w:p w:rsidR="00AE05BA" w:rsidRPr="00EE2C12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«______» _______________ 2022</w:t>
      </w:r>
      <w:r w:rsidRPr="00A93A7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                      _______________ (подпись)</w:t>
      </w:r>
    </w:p>
    <w:p w:rsidR="00AE05BA" w:rsidRDefault="00AE05BA" w:rsidP="00AE05BA">
      <w:pPr>
        <w:jc w:val="center"/>
        <w:rPr>
          <w:b/>
          <w:sz w:val="28"/>
          <w:szCs w:val="28"/>
        </w:rPr>
      </w:pPr>
    </w:p>
    <w:p w:rsidR="00AE05BA" w:rsidRPr="00FA2F01" w:rsidRDefault="00AE05BA" w:rsidP="00AE05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AE05BA" w:rsidRPr="00FA2F01" w:rsidRDefault="00AE05BA" w:rsidP="00AE05BA">
      <w:pPr>
        <w:jc w:val="center"/>
        <w:rPr>
          <w:b/>
          <w:sz w:val="28"/>
          <w:szCs w:val="28"/>
        </w:rPr>
      </w:pPr>
      <w:r w:rsidRPr="00FA2F01">
        <w:rPr>
          <w:b/>
          <w:sz w:val="28"/>
          <w:szCs w:val="28"/>
        </w:rPr>
        <w:t xml:space="preserve">(для номинации </w:t>
      </w:r>
      <w:r>
        <w:rPr>
          <w:b/>
          <w:sz w:val="28"/>
          <w:szCs w:val="28"/>
        </w:rPr>
        <w:t xml:space="preserve">«Лучший Чайковский </w:t>
      </w:r>
      <w:proofErr w:type="spellStart"/>
      <w:r>
        <w:rPr>
          <w:b/>
          <w:sz w:val="28"/>
          <w:szCs w:val="28"/>
        </w:rPr>
        <w:t>арт-объект</w:t>
      </w:r>
      <w:proofErr w:type="spellEnd"/>
      <w:r>
        <w:rPr>
          <w:b/>
          <w:sz w:val="28"/>
          <w:szCs w:val="28"/>
        </w:rPr>
        <w:t xml:space="preserve"> / сувенир</w:t>
      </w:r>
      <w:r w:rsidRPr="00FA2F01">
        <w:rPr>
          <w:b/>
          <w:sz w:val="28"/>
          <w:szCs w:val="28"/>
        </w:rPr>
        <w:t>»)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ФИО участника, возраст 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 xml:space="preserve">Название организации / учебного заведения </w:t>
      </w:r>
      <w:r w:rsidRPr="00DC18A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C18A3">
        <w:rPr>
          <w:rFonts w:ascii="Times New Roman" w:hAnsi="Times New Roman" w:cs="Times New Roman"/>
          <w:i/>
          <w:sz w:val="28"/>
          <w:szCs w:val="28"/>
        </w:rPr>
        <w:t>самозанятые</w:t>
      </w:r>
      <w:proofErr w:type="spellEnd"/>
      <w:r w:rsidRPr="00DC18A3">
        <w:rPr>
          <w:rFonts w:ascii="Times New Roman" w:hAnsi="Times New Roman" w:cs="Times New Roman"/>
          <w:i/>
          <w:sz w:val="28"/>
          <w:szCs w:val="28"/>
        </w:rPr>
        <w:t xml:space="preserve"> участники не заполняют)</w:t>
      </w:r>
      <w:r w:rsidRPr="00DC18A3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Контактный электронный адрес  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проекта</w:t>
      </w:r>
      <w:r w:rsidRPr="00DC18A3"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 xml:space="preserve">ФИО руководителя проекта </w:t>
      </w:r>
      <w:r w:rsidRPr="00DC18A3">
        <w:rPr>
          <w:rFonts w:ascii="Times New Roman" w:hAnsi="Times New Roman" w:cs="Times New Roman"/>
          <w:i/>
          <w:sz w:val="28"/>
          <w:szCs w:val="28"/>
        </w:rPr>
        <w:t>(если имеется)</w:t>
      </w:r>
      <w:r w:rsidRPr="00DC18A3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AE05BA" w:rsidRPr="00DC18A3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Дата заполнения заявки  ___________________________________________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С условиями конкурса ознакомле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>а).</w:t>
      </w: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Достоверность предоставленных данных подтверждаю.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______________ (подпись)             _______________ (расшифровка)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Pr="00A93A7A" w:rsidRDefault="00AE05BA" w:rsidP="00AE05BA">
      <w:pPr>
        <w:spacing w:before="240"/>
        <w:jc w:val="center"/>
        <w:rPr>
          <w:b/>
          <w:sz w:val="28"/>
          <w:szCs w:val="28"/>
        </w:rPr>
      </w:pPr>
      <w:r w:rsidRPr="00A93A7A">
        <w:rPr>
          <w:b/>
          <w:sz w:val="28"/>
          <w:szCs w:val="28"/>
        </w:rPr>
        <w:t>Согласие на обработку персональных данных</w:t>
      </w:r>
    </w:p>
    <w:p w:rsidR="00AE05BA" w:rsidRPr="00A93A7A" w:rsidRDefault="00AE05BA" w:rsidP="00AE05BA">
      <w:pPr>
        <w:rPr>
          <w:sz w:val="24"/>
          <w:szCs w:val="28"/>
        </w:rPr>
      </w:pPr>
    </w:p>
    <w:p w:rsidR="00AE05BA" w:rsidRPr="00A93A7A" w:rsidRDefault="00AE05BA" w:rsidP="00AE05BA">
      <w:pPr>
        <w:ind w:firstLine="851"/>
        <w:jc w:val="both"/>
        <w:rPr>
          <w:sz w:val="28"/>
          <w:szCs w:val="28"/>
        </w:rPr>
      </w:pPr>
      <w:r w:rsidRPr="00A93A7A">
        <w:rPr>
          <w:sz w:val="28"/>
          <w:szCs w:val="28"/>
        </w:rPr>
        <w:t xml:space="preserve">В соответствии с Федеральным законом от 27.07.2006 №152-ФЗ «О персональных данных» (с последующими изменениями), даю согласие учредителям конкурса использовать мои фамилию, имя и отчество для размещения итогов конкурса в СМИ и сети Интернет,  использования в печатных презентационных материалах,  организации участия в выставках и социальных рекламных кампаниях. </w:t>
      </w:r>
    </w:p>
    <w:p w:rsidR="00AE05BA" w:rsidRDefault="00AE05BA" w:rsidP="00AE05BA">
      <w:pPr>
        <w:rPr>
          <w:sz w:val="28"/>
          <w:szCs w:val="28"/>
        </w:rPr>
      </w:pPr>
    </w:p>
    <w:p w:rsidR="00AE05BA" w:rsidRPr="00EE2C12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«______» _______________ 2022</w:t>
      </w:r>
      <w:r w:rsidRPr="00A93A7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           _______________ (подпись)</w:t>
      </w:r>
    </w:p>
    <w:p w:rsidR="00AE05BA" w:rsidRDefault="00AE05BA" w:rsidP="00AE05BA">
      <w:pPr>
        <w:ind w:left="5387"/>
        <w:jc w:val="both"/>
        <w:rPr>
          <w:sz w:val="28"/>
          <w:szCs w:val="28"/>
        </w:rPr>
      </w:pPr>
    </w:p>
    <w:p w:rsidR="00AE05BA" w:rsidRPr="00FA2F01" w:rsidRDefault="00AE05BA" w:rsidP="00AE05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AE05BA" w:rsidRPr="00FA2F01" w:rsidRDefault="00AE05BA" w:rsidP="00AE05BA">
      <w:pPr>
        <w:jc w:val="center"/>
        <w:rPr>
          <w:b/>
          <w:sz w:val="28"/>
          <w:szCs w:val="28"/>
        </w:rPr>
      </w:pPr>
      <w:r w:rsidRPr="00FA2F01">
        <w:rPr>
          <w:b/>
          <w:sz w:val="28"/>
          <w:szCs w:val="28"/>
        </w:rPr>
        <w:t xml:space="preserve">(для номинации </w:t>
      </w:r>
      <w:r>
        <w:rPr>
          <w:b/>
          <w:sz w:val="28"/>
          <w:szCs w:val="28"/>
        </w:rPr>
        <w:t>«</w:t>
      </w:r>
      <w:r w:rsidRPr="001D194F">
        <w:rPr>
          <w:b/>
          <w:sz w:val="28"/>
          <w:szCs w:val="28"/>
        </w:rPr>
        <w:t>Лучшие фотографии «Магия города глазами туриста</w:t>
      </w:r>
      <w:r w:rsidRPr="00FA2F01">
        <w:rPr>
          <w:b/>
          <w:sz w:val="28"/>
          <w:szCs w:val="28"/>
        </w:rPr>
        <w:t>»)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ФИО участника, возраст 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 xml:space="preserve">Название организации / учебного заведения </w:t>
      </w:r>
      <w:r w:rsidRPr="00DC18A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C18A3">
        <w:rPr>
          <w:rFonts w:ascii="Times New Roman" w:hAnsi="Times New Roman" w:cs="Times New Roman"/>
          <w:i/>
          <w:sz w:val="28"/>
          <w:szCs w:val="28"/>
        </w:rPr>
        <w:t>самозанятые</w:t>
      </w:r>
      <w:proofErr w:type="spellEnd"/>
      <w:r w:rsidRPr="00DC18A3">
        <w:rPr>
          <w:rFonts w:ascii="Times New Roman" w:hAnsi="Times New Roman" w:cs="Times New Roman"/>
          <w:i/>
          <w:sz w:val="28"/>
          <w:szCs w:val="28"/>
        </w:rPr>
        <w:t xml:space="preserve"> участники не заполняют)</w:t>
      </w:r>
      <w:r w:rsidRPr="00DC18A3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Контактный электронный адрес  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фотоработы</w:t>
      </w:r>
      <w:r w:rsidRPr="00DC18A3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создания: ____________________________________________________</w:t>
      </w:r>
    </w:p>
    <w:p w:rsidR="00AE05BA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 xml:space="preserve">ФИО руководителя проекта </w:t>
      </w:r>
      <w:r w:rsidRPr="00DC18A3">
        <w:rPr>
          <w:rFonts w:ascii="Times New Roman" w:hAnsi="Times New Roman" w:cs="Times New Roman"/>
          <w:i/>
          <w:sz w:val="28"/>
          <w:szCs w:val="28"/>
        </w:rPr>
        <w:t>(если имеется)</w:t>
      </w:r>
      <w:r w:rsidRPr="00DC18A3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AE05BA" w:rsidRPr="00DC18A3" w:rsidRDefault="00AE05BA" w:rsidP="00AE05BA">
      <w:pPr>
        <w:pStyle w:val="ad"/>
        <w:numPr>
          <w:ilvl w:val="0"/>
          <w:numId w:val="6"/>
        </w:num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18A3">
        <w:rPr>
          <w:rFonts w:ascii="Times New Roman" w:hAnsi="Times New Roman" w:cs="Times New Roman"/>
          <w:sz w:val="28"/>
          <w:szCs w:val="28"/>
        </w:rPr>
        <w:t>Дата заполнения заявки  ___________________________________________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С условиями конкурса ознакомле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>а).</w:t>
      </w: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Достоверность предоставленных данных подтверждаю.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______________ (подпись)             _______________ (расшифровка)</w:t>
      </w: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Default="00AE05BA" w:rsidP="00AE05BA">
      <w:pPr>
        <w:pBdr>
          <w:bottom w:val="single" w:sz="12" w:space="1" w:color="auto"/>
        </w:pBdr>
        <w:rPr>
          <w:sz w:val="28"/>
          <w:szCs w:val="28"/>
        </w:rPr>
      </w:pPr>
    </w:p>
    <w:p w:rsidR="00AE05BA" w:rsidRPr="00A93A7A" w:rsidRDefault="00AE05BA" w:rsidP="00AE05BA">
      <w:pPr>
        <w:spacing w:before="240"/>
        <w:jc w:val="center"/>
        <w:rPr>
          <w:b/>
          <w:sz w:val="28"/>
          <w:szCs w:val="28"/>
        </w:rPr>
      </w:pPr>
      <w:r w:rsidRPr="00A93A7A">
        <w:rPr>
          <w:b/>
          <w:sz w:val="28"/>
          <w:szCs w:val="28"/>
        </w:rPr>
        <w:t>Согласие на обработку персональных данных</w:t>
      </w:r>
    </w:p>
    <w:p w:rsidR="00AE05BA" w:rsidRPr="00A93A7A" w:rsidRDefault="00AE05BA" w:rsidP="00AE05BA">
      <w:pPr>
        <w:rPr>
          <w:sz w:val="24"/>
          <w:szCs w:val="28"/>
        </w:rPr>
      </w:pPr>
    </w:p>
    <w:p w:rsidR="00AE05BA" w:rsidRPr="00A93A7A" w:rsidRDefault="00AE05BA" w:rsidP="00AE05BA">
      <w:pPr>
        <w:ind w:firstLine="851"/>
        <w:jc w:val="both"/>
        <w:rPr>
          <w:sz w:val="28"/>
          <w:szCs w:val="28"/>
        </w:rPr>
      </w:pPr>
      <w:r w:rsidRPr="00A93A7A">
        <w:rPr>
          <w:sz w:val="28"/>
          <w:szCs w:val="28"/>
        </w:rPr>
        <w:t xml:space="preserve">В соответствии с Федеральным законом от 27.07.2006 №152-ФЗ «О персональных данных» (с последующими изменениями), даю согласие учредителям конкурса использовать мои фамилию, имя и отчество для размещения итогов конкурса в СМИ и сети Интернет,  использования в печатных презентационных материалах,  организации участия в выставках и социальных рекламных кампаниях. </w:t>
      </w:r>
    </w:p>
    <w:p w:rsidR="00AE05BA" w:rsidRDefault="00AE05BA" w:rsidP="00AE05BA">
      <w:pPr>
        <w:rPr>
          <w:sz w:val="28"/>
          <w:szCs w:val="28"/>
        </w:rPr>
      </w:pPr>
    </w:p>
    <w:p w:rsidR="00AE05BA" w:rsidRPr="00EE2C12" w:rsidRDefault="00AE05BA" w:rsidP="00AE05BA">
      <w:pPr>
        <w:rPr>
          <w:sz w:val="28"/>
          <w:szCs w:val="28"/>
        </w:rPr>
      </w:pPr>
      <w:r>
        <w:rPr>
          <w:sz w:val="28"/>
          <w:szCs w:val="28"/>
        </w:rPr>
        <w:t>«______» _______________ 2022</w:t>
      </w:r>
      <w:r w:rsidRPr="00A93A7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           _______________ (подпись)</w:t>
      </w:r>
    </w:p>
    <w:p w:rsidR="00AE05BA" w:rsidRDefault="00AE05BA" w:rsidP="00AE05BA">
      <w:pPr>
        <w:ind w:left="5387"/>
        <w:jc w:val="both"/>
        <w:rPr>
          <w:sz w:val="28"/>
          <w:szCs w:val="28"/>
        </w:rPr>
      </w:pPr>
    </w:p>
    <w:p w:rsidR="00AE05BA" w:rsidRPr="00B32742" w:rsidRDefault="00AE05BA" w:rsidP="00AE05BA">
      <w:pPr>
        <w:ind w:left="5387"/>
        <w:jc w:val="both"/>
        <w:rPr>
          <w:sz w:val="28"/>
          <w:szCs w:val="28"/>
        </w:rPr>
      </w:pPr>
      <w:r w:rsidRPr="00B32742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2</w:t>
      </w:r>
    </w:p>
    <w:p w:rsidR="00AE05BA" w:rsidRDefault="00AE05BA" w:rsidP="00AE05BA">
      <w:pPr>
        <w:ind w:left="5387"/>
        <w:jc w:val="both"/>
        <w:rPr>
          <w:sz w:val="28"/>
          <w:szCs w:val="28"/>
        </w:rPr>
      </w:pPr>
      <w:r w:rsidRPr="00B32742">
        <w:rPr>
          <w:sz w:val="28"/>
          <w:szCs w:val="28"/>
        </w:rPr>
        <w:t xml:space="preserve">к Положению о </w:t>
      </w:r>
      <w:r>
        <w:rPr>
          <w:sz w:val="28"/>
          <w:szCs w:val="28"/>
          <w:lang w:val="en-US"/>
        </w:rPr>
        <w:t>X</w:t>
      </w:r>
      <w:r w:rsidRPr="00B32742">
        <w:rPr>
          <w:sz w:val="28"/>
          <w:szCs w:val="28"/>
        </w:rPr>
        <w:t xml:space="preserve"> конкурсе профессионального мастерства среди работников туриндустрии и учащихся старших классов школ, средних и высших учебных заведений Чайковского городского округа</w:t>
      </w:r>
    </w:p>
    <w:p w:rsidR="00AE05BA" w:rsidRDefault="00AE05BA" w:rsidP="00AE05BA">
      <w:pPr>
        <w:jc w:val="center"/>
        <w:rPr>
          <w:b/>
          <w:sz w:val="28"/>
          <w:szCs w:val="28"/>
        </w:rPr>
      </w:pPr>
    </w:p>
    <w:p w:rsidR="00AE05BA" w:rsidRPr="00931984" w:rsidRDefault="00AE05BA" w:rsidP="00AE05BA">
      <w:pPr>
        <w:jc w:val="center"/>
        <w:rPr>
          <w:b/>
          <w:sz w:val="28"/>
          <w:szCs w:val="28"/>
        </w:rPr>
      </w:pPr>
      <w:r w:rsidRPr="00931984">
        <w:rPr>
          <w:b/>
          <w:sz w:val="28"/>
          <w:szCs w:val="28"/>
        </w:rPr>
        <w:t>ТЕХНОЛОГИЧЕСКАЯ КАРТА ЭКСКУРСИИ</w:t>
      </w:r>
    </w:p>
    <w:p w:rsidR="00AE05BA" w:rsidRDefault="00AE05BA" w:rsidP="00AE05BA">
      <w:pPr>
        <w:rPr>
          <w:sz w:val="28"/>
        </w:rPr>
      </w:pPr>
      <w:r w:rsidRPr="00DC18A3">
        <w:rPr>
          <w:sz w:val="28"/>
        </w:rPr>
        <w:t>Тема экскурсии</w:t>
      </w:r>
      <w:r>
        <w:rPr>
          <w:sz w:val="28"/>
        </w:rPr>
        <w:t xml:space="preserve"> </w:t>
      </w:r>
      <w:r w:rsidRPr="00DC18A3">
        <w:rPr>
          <w:sz w:val="28"/>
        </w:rPr>
        <w:t>________________________________</w:t>
      </w:r>
      <w:r>
        <w:rPr>
          <w:sz w:val="28"/>
        </w:rPr>
        <w:t>____________________</w:t>
      </w:r>
    </w:p>
    <w:p w:rsidR="00AE05BA" w:rsidRDefault="00AE05BA" w:rsidP="00AE05BA">
      <w:pPr>
        <w:rPr>
          <w:sz w:val="28"/>
        </w:rPr>
      </w:pPr>
      <w:r>
        <w:rPr>
          <w:sz w:val="28"/>
        </w:rPr>
        <w:t>Продолжительность (мин</w:t>
      </w:r>
      <w:r w:rsidRPr="00DC18A3">
        <w:rPr>
          <w:sz w:val="28"/>
        </w:rPr>
        <w:t>) ________________________</w:t>
      </w:r>
      <w:r>
        <w:rPr>
          <w:sz w:val="28"/>
        </w:rPr>
        <w:t>___________________</w:t>
      </w:r>
    </w:p>
    <w:p w:rsidR="00AE05BA" w:rsidRDefault="00AE05BA" w:rsidP="00AE05BA">
      <w:pPr>
        <w:rPr>
          <w:sz w:val="28"/>
        </w:rPr>
      </w:pPr>
      <w:r w:rsidRPr="00DC18A3">
        <w:rPr>
          <w:sz w:val="28"/>
        </w:rPr>
        <w:t>Протяженность (</w:t>
      </w:r>
      <w:proofErr w:type="gramStart"/>
      <w:r w:rsidRPr="00DC18A3">
        <w:rPr>
          <w:sz w:val="28"/>
        </w:rPr>
        <w:t>км</w:t>
      </w:r>
      <w:proofErr w:type="gramEnd"/>
      <w:r w:rsidRPr="00DC18A3">
        <w:rPr>
          <w:sz w:val="28"/>
        </w:rPr>
        <w:t xml:space="preserve">) </w:t>
      </w:r>
      <w:r>
        <w:rPr>
          <w:sz w:val="28"/>
        </w:rPr>
        <w:t xml:space="preserve"> </w:t>
      </w:r>
      <w:r w:rsidRPr="00DC18A3">
        <w:rPr>
          <w:sz w:val="28"/>
        </w:rPr>
        <w:t>____________________________</w:t>
      </w:r>
      <w:r>
        <w:rPr>
          <w:sz w:val="28"/>
        </w:rPr>
        <w:t>____________________</w:t>
      </w:r>
    </w:p>
    <w:p w:rsidR="00AE05BA" w:rsidRPr="00931984" w:rsidRDefault="00AE05BA" w:rsidP="00AE05BA">
      <w:pPr>
        <w:rPr>
          <w:sz w:val="28"/>
        </w:rPr>
      </w:pPr>
      <w:r w:rsidRPr="00931984">
        <w:rPr>
          <w:sz w:val="28"/>
        </w:rPr>
        <w:t xml:space="preserve">Автор-разработчик </w:t>
      </w:r>
      <w:r>
        <w:rPr>
          <w:sz w:val="28"/>
        </w:rPr>
        <w:t xml:space="preserve"> </w:t>
      </w:r>
      <w:r w:rsidRPr="00931984">
        <w:rPr>
          <w:sz w:val="28"/>
        </w:rPr>
        <w:t>_____________________________</w:t>
      </w:r>
      <w:r>
        <w:rPr>
          <w:sz w:val="28"/>
        </w:rPr>
        <w:t>____________________</w:t>
      </w:r>
    </w:p>
    <w:p w:rsidR="00AE05BA" w:rsidRPr="00931984" w:rsidRDefault="00AE05BA" w:rsidP="00AE05BA">
      <w:pPr>
        <w:jc w:val="center"/>
        <w:rPr>
          <w:sz w:val="28"/>
          <w:vertAlign w:val="superscript"/>
        </w:rPr>
      </w:pPr>
      <w:r>
        <w:rPr>
          <w:sz w:val="28"/>
        </w:rPr>
        <w:t xml:space="preserve">                          </w:t>
      </w:r>
      <w:r w:rsidRPr="00931984">
        <w:rPr>
          <w:sz w:val="28"/>
          <w:vertAlign w:val="superscript"/>
        </w:rPr>
        <w:t>(автор, коллектив авторов, предприятие)</w:t>
      </w:r>
    </w:p>
    <w:p w:rsidR="00AE05BA" w:rsidRPr="00931984" w:rsidRDefault="00AE05BA" w:rsidP="00AE05BA">
      <w:pPr>
        <w:rPr>
          <w:sz w:val="28"/>
        </w:rPr>
      </w:pPr>
      <w:r w:rsidRPr="00931984">
        <w:rPr>
          <w:sz w:val="28"/>
        </w:rPr>
        <w:t>Содержание экскурсии ________________________</w:t>
      </w:r>
      <w:r>
        <w:rPr>
          <w:sz w:val="28"/>
        </w:rPr>
        <w:t>______________________</w:t>
      </w:r>
    </w:p>
    <w:p w:rsidR="00AE05BA" w:rsidRPr="00931984" w:rsidRDefault="00AE05BA" w:rsidP="00AE05BA">
      <w:pPr>
        <w:rPr>
          <w:sz w:val="28"/>
        </w:rPr>
      </w:pPr>
      <w:r>
        <w:rPr>
          <w:sz w:val="28"/>
        </w:rPr>
        <w:t xml:space="preserve"> </w:t>
      </w:r>
      <w:r w:rsidRPr="00931984">
        <w:rPr>
          <w:sz w:val="28"/>
        </w:rPr>
        <w:t>_____________________________________________</w:t>
      </w:r>
      <w:r>
        <w:rPr>
          <w:sz w:val="28"/>
        </w:rPr>
        <w:t>_____________________</w:t>
      </w:r>
    </w:p>
    <w:p w:rsidR="00AE05BA" w:rsidRDefault="00AE05BA" w:rsidP="00AE05BA">
      <w:pPr>
        <w:rPr>
          <w:sz w:val="28"/>
        </w:rPr>
      </w:pPr>
      <w:r w:rsidRPr="00931984">
        <w:rPr>
          <w:sz w:val="28"/>
        </w:rPr>
        <w:t>Маршрут экскурсии ___________________________</w:t>
      </w:r>
      <w:r>
        <w:rPr>
          <w:sz w:val="28"/>
        </w:rPr>
        <w:t>______________________</w:t>
      </w:r>
    </w:p>
    <w:tbl>
      <w:tblPr>
        <w:tblW w:w="10147" w:type="dxa"/>
        <w:jc w:val="center"/>
        <w:tblCellSpacing w:w="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23"/>
        <w:gridCol w:w="1134"/>
        <w:gridCol w:w="992"/>
        <w:gridCol w:w="1276"/>
        <w:gridCol w:w="1275"/>
        <w:gridCol w:w="1560"/>
        <w:gridCol w:w="1387"/>
      </w:tblGrid>
      <w:tr w:rsidR="00AE05BA" w:rsidRPr="00931984" w:rsidTr="00163C9C">
        <w:trPr>
          <w:tblCellSpacing w:w="0" w:type="dxa"/>
          <w:jc w:val="center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Участки (этапы) перемещения по маршруту от места сбора экскурсантов до последнего пункта на конкретном участке маршрута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Места остановок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Объект показа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proofErr w:type="spellStart"/>
            <w:proofErr w:type="gramStart"/>
            <w:r w:rsidRPr="00931984">
              <w:rPr>
                <w:sz w:val="24"/>
              </w:rPr>
              <w:t>Продолжи-тельность</w:t>
            </w:r>
            <w:proofErr w:type="spellEnd"/>
            <w:proofErr w:type="gramEnd"/>
            <w:r w:rsidRPr="00931984">
              <w:rPr>
                <w:sz w:val="24"/>
              </w:rPr>
              <w:t xml:space="preserve"> осмотра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 xml:space="preserve">Основное содержание </w:t>
            </w:r>
            <w:proofErr w:type="spellStart"/>
            <w:proofErr w:type="gramStart"/>
            <w:r w:rsidRPr="00931984">
              <w:rPr>
                <w:sz w:val="24"/>
              </w:rPr>
              <w:t>информа</w:t>
            </w:r>
            <w:r>
              <w:rPr>
                <w:sz w:val="24"/>
              </w:rPr>
              <w:t>-</w:t>
            </w:r>
            <w:r w:rsidRPr="00931984">
              <w:rPr>
                <w:sz w:val="24"/>
              </w:rPr>
              <w:t>ции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Указания по организации*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proofErr w:type="spellStart"/>
            <w:r w:rsidRPr="00931984">
              <w:rPr>
                <w:sz w:val="24"/>
              </w:rPr>
              <w:t>Методичес</w:t>
            </w:r>
            <w:proofErr w:type="spellEnd"/>
            <w:r w:rsidRPr="00931984">
              <w:rPr>
                <w:sz w:val="24"/>
              </w:rPr>
              <w:t>-</w:t>
            </w:r>
          </w:p>
          <w:p w:rsidR="00AE05BA" w:rsidRPr="00931984" w:rsidRDefault="00AE05BA" w:rsidP="00163C9C">
            <w:pPr>
              <w:jc w:val="center"/>
              <w:rPr>
                <w:sz w:val="24"/>
              </w:rPr>
            </w:pPr>
            <w:proofErr w:type="gramStart"/>
            <w:r w:rsidRPr="00931984">
              <w:rPr>
                <w:sz w:val="24"/>
              </w:rPr>
              <w:t>кие</w:t>
            </w:r>
            <w:proofErr w:type="gramEnd"/>
            <w:r w:rsidRPr="00931984">
              <w:rPr>
                <w:sz w:val="24"/>
              </w:rPr>
              <w:t xml:space="preserve"> указания**</w:t>
            </w:r>
          </w:p>
        </w:tc>
      </w:tr>
      <w:tr w:rsidR="00AE05BA" w:rsidRPr="00931984" w:rsidTr="00163C9C">
        <w:trPr>
          <w:trHeight w:val="253"/>
          <w:tblCellSpacing w:w="0" w:type="dxa"/>
          <w:jc w:val="center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  <w:r w:rsidRPr="00931984">
              <w:rPr>
                <w:sz w:val="24"/>
              </w:rPr>
              <w:t>7</w:t>
            </w:r>
          </w:p>
        </w:tc>
      </w:tr>
      <w:tr w:rsidR="00AE05BA" w:rsidRPr="00931984" w:rsidTr="00163C9C">
        <w:trPr>
          <w:trHeight w:val="253"/>
          <w:tblCellSpacing w:w="0" w:type="dxa"/>
          <w:jc w:val="center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</w:tr>
      <w:tr w:rsidR="00AE05BA" w:rsidRPr="00931984" w:rsidTr="00163C9C">
        <w:trPr>
          <w:trHeight w:val="253"/>
          <w:tblCellSpacing w:w="0" w:type="dxa"/>
          <w:jc w:val="center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</w:tr>
      <w:tr w:rsidR="00AE05BA" w:rsidRPr="00931984" w:rsidTr="00163C9C">
        <w:trPr>
          <w:trHeight w:val="253"/>
          <w:tblCellSpacing w:w="0" w:type="dxa"/>
          <w:jc w:val="center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BA" w:rsidRPr="00931984" w:rsidRDefault="00AE05BA" w:rsidP="00163C9C">
            <w:pPr>
              <w:jc w:val="center"/>
              <w:rPr>
                <w:sz w:val="24"/>
              </w:rPr>
            </w:pPr>
          </w:p>
        </w:tc>
      </w:tr>
    </w:tbl>
    <w:p w:rsidR="00AE05BA" w:rsidRDefault="00AE05BA" w:rsidP="00AE05BA">
      <w:pPr>
        <w:pBdr>
          <w:bottom w:val="single" w:sz="12" w:space="1" w:color="auto"/>
        </w:pBdr>
        <w:rPr>
          <w:sz w:val="28"/>
        </w:rPr>
      </w:pPr>
    </w:p>
    <w:p w:rsidR="00AE05BA" w:rsidRPr="00931984" w:rsidRDefault="00AE05BA" w:rsidP="00AE05BA">
      <w:pPr>
        <w:rPr>
          <w:szCs w:val="28"/>
        </w:rPr>
      </w:pPr>
      <w:r w:rsidRPr="00931984">
        <w:rPr>
          <w:szCs w:val="28"/>
        </w:rPr>
        <w:t>* Указываются предпочтительные точки, ракурсы обзора объектов показа; выходы экскурсантов из автобуса; конкретные моменты предоставления информации.</w:t>
      </w:r>
    </w:p>
    <w:p w:rsidR="00AE05BA" w:rsidRPr="00931984" w:rsidRDefault="00AE05BA" w:rsidP="00AE05BA">
      <w:pPr>
        <w:rPr>
          <w:szCs w:val="28"/>
        </w:rPr>
      </w:pPr>
      <w:r w:rsidRPr="00931984">
        <w:rPr>
          <w:szCs w:val="28"/>
        </w:rPr>
        <w:t>** Указания по созданию определенного эмоционально-психологического настроя экскурсантов, по использованию конкретных методических приемов ведения экскурсии.</w:t>
      </w:r>
    </w:p>
    <w:p w:rsidR="00AE05BA" w:rsidRDefault="00AE05BA" w:rsidP="00AE05BA">
      <w:pPr>
        <w:widowControl/>
        <w:rPr>
          <w:sz w:val="28"/>
        </w:rPr>
      </w:pPr>
      <w:r>
        <w:rPr>
          <w:sz w:val="28"/>
        </w:rPr>
        <w:br w:type="page"/>
      </w:r>
    </w:p>
    <w:p w:rsidR="00AE05BA" w:rsidRPr="00B32742" w:rsidRDefault="00AE05BA" w:rsidP="00AE05BA">
      <w:pPr>
        <w:ind w:left="5387"/>
        <w:jc w:val="both"/>
        <w:rPr>
          <w:sz w:val="28"/>
          <w:szCs w:val="28"/>
        </w:rPr>
      </w:pPr>
      <w:r w:rsidRPr="00B32742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</w:p>
    <w:p w:rsidR="00AE05BA" w:rsidRDefault="00AE05BA" w:rsidP="00AE05BA">
      <w:pPr>
        <w:ind w:left="5387"/>
        <w:jc w:val="both"/>
        <w:rPr>
          <w:sz w:val="28"/>
          <w:szCs w:val="28"/>
        </w:rPr>
      </w:pPr>
      <w:r w:rsidRPr="00B32742">
        <w:rPr>
          <w:sz w:val="28"/>
          <w:szCs w:val="28"/>
        </w:rPr>
        <w:t xml:space="preserve">к Положению о </w:t>
      </w:r>
      <w:r>
        <w:rPr>
          <w:sz w:val="28"/>
          <w:szCs w:val="28"/>
          <w:lang w:val="en-US"/>
        </w:rPr>
        <w:t>X</w:t>
      </w:r>
      <w:r w:rsidRPr="00B32742">
        <w:rPr>
          <w:sz w:val="28"/>
          <w:szCs w:val="28"/>
        </w:rPr>
        <w:t xml:space="preserve"> конкурсе профессионального мастерства среди работников туриндустрии и учащихся старших классов школ, средних и высших учебных заведений Чайковского городского округа</w:t>
      </w:r>
    </w:p>
    <w:p w:rsidR="00AE05BA" w:rsidRPr="00076203" w:rsidRDefault="00AE05BA" w:rsidP="00AE05BA">
      <w:pPr>
        <w:tabs>
          <w:tab w:val="left" w:pos="3469"/>
        </w:tabs>
        <w:spacing w:before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 МАРШРУТА ТУРА</w:t>
      </w:r>
    </w:p>
    <w:p w:rsidR="00AE05BA" w:rsidRPr="00931984" w:rsidRDefault="00AE05BA" w:rsidP="00AE05BA">
      <w:pPr>
        <w:rPr>
          <w:sz w:val="28"/>
        </w:rPr>
      </w:pPr>
      <w:r w:rsidRPr="00931984">
        <w:rPr>
          <w:sz w:val="28"/>
        </w:rPr>
        <w:t xml:space="preserve">Маршрут экскурсии </w:t>
      </w:r>
      <w:r>
        <w:rPr>
          <w:sz w:val="28"/>
        </w:rPr>
        <w:t xml:space="preserve"> </w:t>
      </w:r>
      <w:r w:rsidRPr="00931984">
        <w:rPr>
          <w:sz w:val="28"/>
        </w:rPr>
        <w:t>____________________________</w:t>
      </w:r>
      <w:r>
        <w:rPr>
          <w:sz w:val="28"/>
        </w:rPr>
        <w:t>____________________</w:t>
      </w:r>
    </w:p>
    <w:p w:rsidR="00AE05BA" w:rsidRPr="00931984" w:rsidRDefault="00AE05BA" w:rsidP="00AE05BA">
      <w:pPr>
        <w:jc w:val="center"/>
        <w:rPr>
          <w:sz w:val="28"/>
          <w:vertAlign w:val="superscript"/>
        </w:rPr>
      </w:pPr>
      <w:r>
        <w:rPr>
          <w:sz w:val="28"/>
        </w:rPr>
        <w:t xml:space="preserve">                            </w:t>
      </w:r>
      <w:r w:rsidRPr="00931984">
        <w:rPr>
          <w:sz w:val="28"/>
          <w:vertAlign w:val="superscript"/>
        </w:rPr>
        <w:t>(перечень объектов показа)</w:t>
      </w:r>
    </w:p>
    <w:p w:rsidR="00AE05BA" w:rsidRDefault="00AE05BA" w:rsidP="00AE05BA">
      <w:pPr>
        <w:tabs>
          <w:tab w:val="left" w:pos="3469"/>
        </w:tabs>
        <w:rPr>
          <w:sz w:val="28"/>
        </w:rPr>
      </w:pPr>
      <w:r>
        <w:rPr>
          <w:sz w:val="28"/>
        </w:rPr>
        <w:t xml:space="preserve">Продолжительность (мин)  </w:t>
      </w:r>
      <w:r w:rsidRPr="00076203">
        <w:rPr>
          <w:sz w:val="28"/>
        </w:rPr>
        <w:t>___________</w:t>
      </w:r>
      <w:r>
        <w:rPr>
          <w:sz w:val="28"/>
        </w:rPr>
        <w:t>________________________________</w:t>
      </w:r>
    </w:p>
    <w:p w:rsidR="00AE05BA" w:rsidRDefault="00AE05BA" w:rsidP="00AE05BA">
      <w:pPr>
        <w:rPr>
          <w:sz w:val="28"/>
        </w:rPr>
      </w:pPr>
      <w:r w:rsidRPr="00DC18A3">
        <w:rPr>
          <w:sz w:val="28"/>
        </w:rPr>
        <w:t>Протяженность (</w:t>
      </w:r>
      <w:proofErr w:type="gramStart"/>
      <w:r w:rsidRPr="00DC18A3">
        <w:rPr>
          <w:sz w:val="28"/>
        </w:rPr>
        <w:t>км</w:t>
      </w:r>
      <w:proofErr w:type="gramEnd"/>
      <w:r w:rsidRPr="00DC18A3">
        <w:rPr>
          <w:sz w:val="28"/>
        </w:rPr>
        <w:t xml:space="preserve">) </w:t>
      </w:r>
      <w:r>
        <w:rPr>
          <w:sz w:val="28"/>
        </w:rPr>
        <w:t xml:space="preserve"> </w:t>
      </w:r>
      <w:r w:rsidRPr="00DC18A3">
        <w:rPr>
          <w:sz w:val="28"/>
        </w:rPr>
        <w:t>____________________________</w:t>
      </w:r>
      <w:r>
        <w:rPr>
          <w:sz w:val="28"/>
        </w:rPr>
        <w:t>____________________</w:t>
      </w:r>
    </w:p>
    <w:p w:rsidR="00AE05BA" w:rsidRPr="00076203" w:rsidRDefault="00AE05BA" w:rsidP="00AE05BA">
      <w:pPr>
        <w:outlineLvl w:val="4"/>
        <w:rPr>
          <w:bCs/>
          <w:sz w:val="28"/>
        </w:rPr>
      </w:pPr>
      <w:r w:rsidRPr="00076203">
        <w:rPr>
          <w:bCs/>
          <w:sz w:val="28"/>
        </w:rPr>
        <w:t>Схема маршрута</w:t>
      </w:r>
    </w:p>
    <w:p w:rsidR="00AE05BA" w:rsidRPr="00134428" w:rsidRDefault="00AE05BA" w:rsidP="00AE05BA">
      <w:pPr>
        <w:jc w:val="center"/>
        <w:rPr>
          <w:i/>
          <w:sz w:val="28"/>
        </w:rPr>
      </w:pPr>
      <w:r w:rsidRPr="00134428">
        <w:rPr>
          <w:i/>
          <w:sz w:val="28"/>
        </w:rPr>
        <w:t>(графическое представление участков перемещения, мест остановок с обозначением продолжительности (мин) и протяженности (</w:t>
      </w:r>
      <w:proofErr w:type="gramStart"/>
      <w:r w:rsidRPr="00134428">
        <w:rPr>
          <w:i/>
          <w:sz w:val="28"/>
        </w:rPr>
        <w:t>км</w:t>
      </w:r>
      <w:proofErr w:type="gramEnd"/>
      <w:r w:rsidRPr="00134428">
        <w:rPr>
          <w:i/>
          <w:sz w:val="28"/>
        </w:rPr>
        <w:t>))</w:t>
      </w:r>
    </w:p>
    <w:p w:rsidR="00AE05BA" w:rsidRDefault="00AE05BA" w:rsidP="00AE05BA">
      <w:pPr>
        <w:jc w:val="both"/>
        <w:rPr>
          <w:sz w:val="36"/>
        </w:rPr>
      </w:pPr>
    </w:p>
    <w:p w:rsidR="00AE05BA" w:rsidRDefault="00AE05BA" w:rsidP="00AE05BA">
      <w:pPr>
        <w:jc w:val="both"/>
        <w:rPr>
          <w:sz w:val="28"/>
        </w:rPr>
      </w:pPr>
    </w:p>
    <w:p w:rsidR="00AE05BA" w:rsidRDefault="00AE05BA" w:rsidP="00AE05BA">
      <w:pPr>
        <w:jc w:val="both"/>
        <w:rPr>
          <w:sz w:val="28"/>
        </w:rPr>
      </w:pPr>
    </w:p>
    <w:p w:rsidR="00AE05BA" w:rsidRDefault="00AE05BA" w:rsidP="00AE05BA">
      <w:pPr>
        <w:jc w:val="both"/>
        <w:rPr>
          <w:sz w:val="28"/>
        </w:rPr>
      </w:pPr>
      <w:r>
        <w:rPr>
          <w:sz w:val="28"/>
        </w:rPr>
        <w:t>Расшифровка схемы маршрута</w:t>
      </w:r>
    </w:p>
    <w:p w:rsidR="00AE05BA" w:rsidRDefault="00AE05BA" w:rsidP="00AE05BA">
      <w:pPr>
        <w:pStyle w:val="ad"/>
        <w:numPr>
          <w:ilvl w:val="0"/>
          <w:numId w:val="8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 географических точек следования транспорта по маршруту</w:t>
      </w:r>
    </w:p>
    <w:p w:rsidR="00AE05BA" w:rsidRDefault="00AE05BA" w:rsidP="00AE05BA">
      <w:pPr>
        <w:pStyle w:val="ad"/>
        <w:numPr>
          <w:ilvl w:val="0"/>
          <w:numId w:val="8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 остановок</w:t>
      </w:r>
    </w:p>
    <w:p w:rsidR="00AE05BA" w:rsidRPr="00076203" w:rsidRDefault="00AE05BA" w:rsidP="00AE05BA">
      <w:pPr>
        <w:pStyle w:val="ad"/>
        <w:numPr>
          <w:ilvl w:val="0"/>
          <w:numId w:val="8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Обозначения места начала экскурсии</w:t>
      </w: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p w:rsidR="00AE05BA" w:rsidRDefault="00AE05BA" w:rsidP="00AE05BA">
      <w:pPr>
        <w:widowControl/>
        <w:rPr>
          <w:sz w:val="28"/>
        </w:rPr>
      </w:pPr>
    </w:p>
    <w:sectPr w:rsidR="00AE05BA" w:rsidSect="00B32742">
      <w:headerReference w:type="even" r:id="rId10"/>
      <w:headerReference w:type="default" r:id="rId11"/>
      <w:endnotePr>
        <w:numFmt w:val="decimal"/>
      </w:endnotePr>
      <w:pgSz w:w="11907" w:h="16840"/>
      <w:pgMar w:top="709" w:right="567" w:bottom="851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54F" w:rsidRDefault="005E254F">
      <w:r>
        <w:separator/>
      </w:r>
    </w:p>
  </w:endnote>
  <w:endnote w:type="continuationSeparator" w:id="0">
    <w:p w:rsidR="005E254F" w:rsidRDefault="005E2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54F" w:rsidRDefault="005E254F">
      <w:r>
        <w:separator/>
      </w:r>
    </w:p>
  </w:footnote>
  <w:footnote w:type="continuationSeparator" w:id="0">
    <w:p w:rsidR="005E254F" w:rsidRDefault="005E25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3A" w:rsidRDefault="00842ACC" w:rsidP="003E6246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B753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B753A" w:rsidRDefault="00DB753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3A" w:rsidRDefault="00DB753A" w:rsidP="003E6246">
    <w:pPr>
      <w:pStyle w:val="a4"/>
      <w:framePr w:wrap="around" w:vAnchor="text" w:hAnchor="margin" w:xAlign="center" w:y="1"/>
      <w:rPr>
        <w:rStyle w:val="a7"/>
      </w:rPr>
    </w:pPr>
  </w:p>
  <w:p w:rsidR="00DB753A" w:rsidRDefault="00DB753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B23A0"/>
    <w:multiLevelType w:val="multilevel"/>
    <w:tmpl w:val="B6EAAA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0DE2270"/>
    <w:multiLevelType w:val="hybridMultilevel"/>
    <w:tmpl w:val="75500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86082"/>
    <w:multiLevelType w:val="hybridMultilevel"/>
    <w:tmpl w:val="4FE45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911166"/>
    <w:multiLevelType w:val="hybridMultilevel"/>
    <w:tmpl w:val="C3262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F5827"/>
    <w:multiLevelType w:val="hybridMultilevel"/>
    <w:tmpl w:val="61A0C14C"/>
    <w:lvl w:ilvl="0" w:tplc="3C1C5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D354A"/>
    <w:multiLevelType w:val="hybridMultilevel"/>
    <w:tmpl w:val="93F6C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66679"/>
    <w:multiLevelType w:val="multilevel"/>
    <w:tmpl w:val="6F84A5B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7">
    <w:nsid w:val="4D410091"/>
    <w:multiLevelType w:val="hybridMultilevel"/>
    <w:tmpl w:val="7A988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745EEF"/>
    <w:multiLevelType w:val="hybridMultilevel"/>
    <w:tmpl w:val="55F05AF0"/>
    <w:lvl w:ilvl="0" w:tplc="1A4C18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B946B1"/>
    <w:multiLevelType w:val="hybridMultilevel"/>
    <w:tmpl w:val="2162F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F6721A"/>
    <w:multiLevelType w:val="hybridMultilevel"/>
    <w:tmpl w:val="E9A03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1"/>
  </w:num>
  <w:num w:numId="8">
    <w:abstractNumId w:val="9"/>
  </w:num>
  <w:num w:numId="9">
    <w:abstractNumId w:val="8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271E6E"/>
    <w:rsid w:val="000003B6"/>
    <w:rsid w:val="00000DCC"/>
    <w:rsid w:val="00054368"/>
    <w:rsid w:val="00081C2F"/>
    <w:rsid w:val="000872BA"/>
    <w:rsid w:val="0009172C"/>
    <w:rsid w:val="00096D7B"/>
    <w:rsid w:val="000E76C3"/>
    <w:rsid w:val="000F4D45"/>
    <w:rsid w:val="00114B32"/>
    <w:rsid w:val="001535D9"/>
    <w:rsid w:val="001610A3"/>
    <w:rsid w:val="001631F7"/>
    <w:rsid w:val="00167022"/>
    <w:rsid w:val="001724B9"/>
    <w:rsid w:val="00173A16"/>
    <w:rsid w:val="00193D37"/>
    <w:rsid w:val="001E3311"/>
    <w:rsid w:val="001F0115"/>
    <w:rsid w:val="00203AEF"/>
    <w:rsid w:val="00214532"/>
    <w:rsid w:val="00223E0C"/>
    <w:rsid w:val="00227D7B"/>
    <w:rsid w:val="002306FC"/>
    <w:rsid w:val="0026095B"/>
    <w:rsid w:val="00271E6E"/>
    <w:rsid w:val="002746A6"/>
    <w:rsid w:val="00293A7A"/>
    <w:rsid w:val="002A11EC"/>
    <w:rsid w:val="002A52D9"/>
    <w:rsid w:val="002B606E"/>
    <w:rsid w:val="002D04CB"/>
    <w:rsid w:val="002D28F0"/>
    <w:rsid w:val="002F490E"/>
    <w:rsid w:val="002F5303"/>
    <w:rsid w:val="00304B6E"/>
    <w:rsid w:val="00342711"/>
    <w:rsid w:val="00345738"/>
    <w:rsid w:val="00355DFE"/>
    <w:rsid w:val="00361594"/>
    <w:rsid w:val="00365C3C"/>
    <w:rsid w:val="00396C01"/>
    <w:rsid w:val="003C1FD4"/>
    <w:rsid w:val="003C2502"/>
    <w:rsid w:val="003D62BD"/>
    <w:rsid w:val="003E6246"/>
    <w:rsid w:val="003F5F03"/>
    <w:rsid w:val="004108CE"/>
    <w:rsid w:val="004261BB"/>
    <w:rsid w:val="0043021A"/>
    <w:rsid w:val="00431EE1"/>
    <w:rsid w:val="004323F0"/>
    <w:rsid w:val="004365B7"/>
    <w:rsid w:val="00441DF4"/>
    <w:rsid w:val="004447D7"/>
    <w:rsid w:val="00447C2E"/>
    <w:rsid w:val="004553FC"/>
    <w:rsid w:val="004741E2"/>
    <w:rsid w:val="004746F9"/>
    <w:rsid w:val="00483F37"/>
    <w:rsid w:val="00484B78"/>
    <w:rsid w:val="00495523"/>
    <w:rsid w:val="004A51F0"/>
    <w:rsid w:val="004E15AD"/>
    <w:rsid w:val="004E27C5"/>
    <w:rsid w:val="004E468C"/>
    <w:rsid w:val="005003E6"/>
    <w:rsid w:val="00525342"/>
    <w:rsid w:val="00533870"/>
    <w:rsid w:val="00535F59"/>
    <w:rsid w:val="00536F28"/>
    <w:rsid w:val="00587CD8"/>
    <w:rsid w:val="00595B32"/>
    <w:rsid w:val="005B155F"/>
    <w:rsid w:val="005C13E8"/>
    <w:rsid w:val="005C3FFC"/>
    <w:rsid w:val="005D3068"/>
    <w:rsid w:val="005E254F"/>
    <w:rsid w:val="005F2A68"/>
    <w:rsid w:val="005F6BC7"/>
    <w:rsid w:val="00617557"/>
    <w:rsid w:val="00624346"/>
    <w:rsid w:val="006D7672"/>
    <w:rsid w:val="006E053D"/>
    <w:rsid w:val="006E35AF"/>
    <w:rsid w:val="00707484"/>
    <w:rsid w:val="00740961"/>
    <w:rsid w:val="00743076"/>
    <w:rsid w:val="007612AE"/>
    <w:rsid w:val="0077237E"/>
    <w:rsid w:val="007A6A70"/>
    <w:rsid w:val="007E2F82"/>
    <w:rsid w:val="00811967"/>
    <w:rsid w:val="00812A75"/>
    <w:rsid w:val="00842ACC"/>
    <w:rsid w:val="00856A57"/>
    <w:rsid w:val="00856E13"/>
    <w:rsid w:val="008577C3"/>
    <w:rsid w:val="008631B3"/>
    <w:rsid w:val="00864C33"/>
    <w:rsid w:val="008652A4"/>
    <w:rsid w:val="00871E05"/>
    <w:rsid w:val="00885E77"/>
    <w:rsid w:val="00897457"/>
    <w:rsid w:val="008F4FB5"/>
    <w:rsid w:val="00934F09"/>
    <w:rsid w:val="00953068"/>
    <w:rsid w:val="00961B39"/>
    <w:rsid w:val="009633A2"/>
    <w:rsid w:val="00991FA6"/>
    <w:rsid w:val="009A19F6"/>
    <w:rsid w:val="009F7873"/>
    <w:rsid w:val="00A221E2"/>
    <w:rsid w:val="00A22C7A"/>
    <w:rsid w:val="00A36A4B"/>
    <w:rsid w:val="00A42190"/>
    <w:rsid w:val="00A4337D"/>
    <w:rsid w:val="00A54C9B"/>
    <w:rsid w:val="00A55681"/>
    <w:rsid w:val="00A6594E"/>
    <w:rsid w:val="00A7156E"/>
    <w:rsid w:val="00AC1E70"/>
    <w:rsid w:val="00AD0829"/>
    <w:rsid w:val="00AE05BA"/>
    <w:rsid w:val="00B24CEB"/>
    <w:rsid w:val="00B32742"/>
    <w:rsid w:val="00B54AC4"/>
    <w:rsid w:val="00B56D26"/>
    <w:rsid w:val="00B6179E"/>
    <w:rsid w:val="00B766FC"/>
    <w:rsid w:val="00BA21DF"/>
    <w:rsid w:val="00BC029C"/>
    <w:rsid w:val="00BC10C5"/>
    <w:rsid w:val="00BC1427"/>
    <w:rsid w:val="00C0081A"/>
    <w:rsid w:val="00C07FC3"/>
    <w:rsid w:val="00C136E1"/>
    <w:rsid w:val="00C4134A"/>
    <w:rsid w:val="00C74C1F"/>
    <w:rsid w:val="00C85852"/>
    <w:rsid w:val="00C85967"/>
    <w:rsid w:val="00C86026"/>
    <w:rsid w:val="00CB522B"/>
    <w:rsid w:val="00CB704B"/>
    <w:rsid w:val="00CE196A"/>
    <w:rsid w:val="00CE29F0"/>
    <w:rsid w:val="00CE7812"/>
    <w:rsid w:val="00CF4C90"/>
    <w:rsid w:val="00D23D05"/>
    <w:rsid w:val="00D55C4A"/>
    <w:rsid w:val="00D5771C"/>
    <w:rsid w:val="00D83BC5"/>
    <w:rsid w:val="00D903EF"/>
    <w:rsid w:val="00DA7BB2"/>
    <w:rsid w:val="00DB753A"/>
    <w:rsid w:val="00DD0650"/>
    <w:rsid w:val="00DE41E0"/>
    <w:rsid w:val="00E11CE8"/>
    <w:rsid w:val="00E170F5"/>
    <w:rsid w:val="00E77B6D"/>
    <w:rsid w:val="00E802D3"/>
    <w:rsid w:val="00E937A5"/>
    <w:rsid w:val="00EB05BC"/>
    <w:rsid w:val="00EC1944"/>
    <w:rsid w:val="00EE0008"/>
    <w:rsid w:val="00EF657E"/>
    <w:rsid w:val="00F0278A"/>
    <w:rsid w:val="00F07FFC"/>
    <w:rsid w:val="00F3100B"/>
    <w:rsid w:val="00F4217E"/>
    <w:rsid w:val="00F44B0A"/>
    <w:rsid w:val="00F66FD0"/>
    <w:rsid w:val="00F74C56"/>
    <w:rsid w:val="00FA43DF"/>
    <w:rsid w:val="00FB4A87"/>
    <w:rsid w:val="00FB5076"/>
    <w:rsid w:val="00FD4516"/>
    <w:rsid w:val="00FE2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246"/>
    <w:pPr>
      <w:widowControl w:val="0"/>
    </w:pPr>
  </w:style>
  <w:style w:type="paragraph" w:styleId="1">
    <w:name w:val="heading 1"/>
    <w:basedOn w:val="a"/>
    <w:next w:val="a"/>
    <w:qFormat/>
    <w:rsid w:val="003E624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qFormat/>
    <w:rsid w:val="003E6246"/>
    <w:pPr>
      <w:keepNext/>
      <w:jc w:val="center"/>
      <w:outlineLvl w:val="2"/>
    </w:pPr>
    <w:rPr>
      <w:b/>
      <w:sz w:val="36"/>
    </w:rPr>
  </w:style>
  <w:style w:type="paragraph" w:styleId="4">
    <w:name w:val="heading 4"/>
    <w:basedOn w:val="a"/>
    <w:next w:val="a"/>
    <w:qFormat/>
    <w:rsid w:val="003E6246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3"/>
    <w:rsid w:val="00000DCC"/>
    <w:pPr>
      <w:jc w:val="both"/>
    </w:pPr>
    <w:rPr>
      <w:sz w:val="28"/>
      <w:szCs w:val="28"/>
    </w:rPr>
  </w:style>
  <w:style w:type="paragraph" w:styleId="a3">
    <w:name w:val="Date"/>
    <w:basedOn w:val="a"/>
    <w:next w:val="a"/>
    <w:rsid w:val="00000DCC"/>
  </w:style>
  <w:style w:type="paragraph" w:customStyle="1" w:styleId="11">
    <w:name w:val="Дата 1"/>
    <w:basedOn w:val="a3"/>
    <w:rsid w:val="00000DCC"/>
    <w:pPr>
      <w:jc w:val="both"/>
    </w:pPr>
    <w:rPr>
      <w:sz w:val="28"/>
      <w:szCs w:val="28"/>
    </w:rPr>
  </w:style>
  <w:style w:type="paragraph" w:styleId="a4">
    <w:name w:val="header"/>
    <w:basedOn w:val="a"/>
    <w:link w:val="a5"/>
    <w:rsid w:val="003E6246"/>
    <w:pPr>
      <w:tabs>
        <w:tab w:val="center" w:pos="4536"/>
        <w:tab w:val="right" w:pos="9072"/>
      </w:tabs>
    </w:pPr>
  </w:style>
  <w:style w:type="paragraph" w:styleId="a6">
    <w:name w:val="Body Text Indent"/>
    <w:basedOn w:val="a"/>
    <w:rsid w:val="003E6246"/>
    <w:pPr>
      <w:ind w:firstLine="851"/>
      <w:jc w:val="both"/>
    </w:pPr>
    <w:rPr>
      <w:sz w:val="28"/>
    </w:rPr>
  </w:style>
  <w:style w:type="character" w:styleId="a7">
    <w:name w:val="page number"/>
    <w:basedOn w:val="a0"/>
    <w:rsid w:val="003E6246"/>
  </w:style>
  <w:style w:type="table" w:styleId="a8">
    <w:name w:val="Table Grid"/>
    <w:basedOn w:val="a1"/>
    <w:uiPriority w:val="59"/>
    <w:rsid w:val="00885E7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E170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E170F5"/>
    <w:rPr>
      <w:rFonts w:ascii="Tahoma" w:hAnsi="Tahoma" w:cs="Tahoma"/>
      <w:sz w:val="16"/>
      <w:szCs w:val="16"/>
    </w:rPr>
  </w:style>
  <w:style w:type="paragraph" w:customStyle="1" w:styleId="ab">
    <w:name w:val="регистрационные поля"/>
    <w:basedOn w:val="a"/>
    <w:rsid w:val="00F66FD0"/>
    <w:pPr>
      <w:widowControl/>
      <w:spacing w:line="240" w:lineRule="exact"/>
      <w:jc w:val="center"/>
    </w:pPr>
    <w:rPr>
      <w:sz w:val="28"/>
      <w:lang w:val="en-US"/>
    </w:rPr>
  </w:style>
  <w:style w:type="character" w:customStyle="1" w:styleId="a5">
    <w:name w:val="Верхний колонтитул Знак"/>
    <w:link w:val="a4"/>
    <w:rsid w:val="00AD0829"/>
  </w:style>
  <w:style w:type="character" w:styleId="ac">
    <w:name w:val="Hyperlink"/>
    <w:basedOn w:val="a0"/>
    <w:unhideWhenUsed/>
    <w:rsid w:val="00EB05BC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EB05BC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e">
    <w:name w:val="footer"/>
    <w:basedOn w:val="a"/>
    <w:link w:val="af"/>
    <w:rsid w:val="00B3274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327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ikovskiyregio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konom@chaykovsky.permkrai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yfullina\Downloads\&#1055;&#1054;&#1057;&#1058;&#1040;&#1053;&#1054;&#1042;&#1051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A24C0-19F2-48B8-BC7C-2658DF47B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</Template>
  <TotalTime>2649</TotalTime>
  <Pages>13</Pages>
  <Words>3237</Words>
  <Characters>18453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Попп</dc:creator>
  <cp:lastModifiedBy>Щелканова Габриэлла Габоровна</cp:lastModifiedBy>
  <cp:revision>45</cp:revision>
  <cp:lastPrinted>2012-07-05T04:06:00Z</cp:lastPrinted>
  <dcterms:created xsi:type="dcterms:W3CDTF">2019-07-11T11:47:00Z</dcterms:created>
  <dcterms:modified xsi:type="dcterms:W3CDTF">2022-09-28T09:29:00Z</dcterms:modified>
</cp:coreProperties>
</file>